
<file path=[Content_Types].xml><?xml version="1.0" encoding="utf-8"?>
<Types xmlns="http://schemas.openxmlformats.org/package/2006/content-types">
  <Default Extension="bin" ContentType="application/vnd.ms-office.vbaProject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Grilledutableau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C00000"/>
        <w:tblLook w:val="04A0" w:firstRow="1" w:lastRow="0" w:firstColumn="1" w:lastColumn="0" w:noHBand="0" w:noVBand="1"/>
      </w:tblPr>
      <w:tblGrid>
        <w:gridCol w:w="8834"/>
      </w:tblGrid>
      <w:tr w:rsidR="00630E78" w:rsidRPr="00951751" w14:paraId="3C1D5B15" w14:textId="77777777" w:rsidTr="006318CE">
        <w:tc>
          <w:tcPr>
            <w:tcW w:w="8834" w:type="dxa"/>
            <w:shd w:val="clear" w:color="auto" w:fill="C00000"/>
          </w:tcPr>
          <w:p w14:paraId="50E07414" w14:textId="77777777" w:rsidR="00630E78" w:rsidRPr="00951751" w:rsidRDefault="00630E78" w:rsidP="00A809EE">
            <w:pPr>
              <w:jc w:val="center"/>
              <w:rPr>
                <w:b/>
                <w:bCs/>
                <w:color w:val="FFFFFF" w:themeColor="background1"/>
                <w:sz w:val="10"/>
                <w:szCs w:val="10"/>
              </w:rPr>
            </w:pPr>
          </w:p>
          <w:p w14:paraId="4DD216F4" w14:textId="67B48196" w:rsidR="00630E78" w:rsidRPr="00951751" w:rsidRDefault="00630E78" w:rsidP="00A809EE">
            <w:pPr>
              <w:jc w:val="center"/>
              <w:rPr>
                <w:b/>
                <w:bCs/>
                <w:color w:val="FFFFFF" w:themeColor="background1"/>
                <w:sz w:val="24"/>
              </w:rPr>
            </w:pPr>
            <w:r w:rsidRPr="00951751">
              <w:rPr>
                <w:b/>
                <w:bCs/>
                <w:color w:val="FFFFFF" w:themeColor="background1"/>
                <w:sz w:val="24"/>
              </w:rPr>
              <w:t>OFFRE DE FORMATION 2020-</w:t>
            </w:r>
            <w:r>
              <w:rPr>
                <w:b/>
                <w:bCs/>
                <w:color w:val="FFFFFF" w:themeColor="background1"/>
                <w:sz w:val="24"/>
              </w:rPr>
              <w:t>2025</w:t>
            </w:r>
          </w:p>
          <w:p w14:paraId="0FC779DE" w14:textId="77777777" w:rsidR="00630E78" w:rsidRPr="00951751" w:rsidRDefault="00630E78" w:rsidP="00A809EE">
            <w:pPr>
              <w:jc w:val="center"/>
              <w:rPr>
                <w:b/>
                <w:bCs/>
                <w:color w:val="FFFFFF" w:themeColor="background1"/>
                <w:sz w:val="24"/>
              </w:rPr>
            </w:pPr>
            <w:r w:rsidRPr="00951751">
              <w:rPr>
                <w:b/>
                <w:bCs/>
                <w:color w:val="FFFFFF" w:themeColor="background1"/>
                <w:sz w:val="24"/>
              </w:rPr>
              <w:t>FORMULAIRE DE COLLECTE DES CONTENUS</w:t>
            </w:r>
            <w:r>
              <w:rPr>
                <w:b/>
                <w:bCs/>
                <w:color w:val="FFFFFF" w:themeColor="background1"/>
                <w:sz w:val="24"/>
              </w:rPr>
              <w:t xml:space="preserve"> </w:t>
            </w:r>
            <w:r w:rsidRPr="00737E84">
              <w:rPr>
                <w:b/>
                <w:bCs/>
                <w:color w:val="FFFFFF" w:themeColor="background1"/>
                <w:sz w:val="24"/>
              </w:rPr>
              <w:t>FICHES FORMATIONS</w:t>
            </w:r>
          </w:p>
          <w:p w14:paraId="729AEA59" w14:textId="77777777" w:rsidR="00630E78" w:rsidRPr="00951751" w:rsidRDefault="00630E78" w:rsidP="00A809EE">
            <w:pPr>
              <w:rPr>
                <w:b/>
                <w:bCs/>
                <w:color w:val="FFFFFF" w:themeColor="background1"/>
                <w:sz w:val="10"/>
                <w:szCs w:val="10"/>
              </w:rPr>
            </w:pPr>
          </w:p>
        </w:tc>
      </w:tr>
    </w:tbl>
    <w:p w14:paraId="33722F63" w14:textId="77777777" w:rsidR="00EF4173" w:rsidRDefault="00EF4173" w:rsidP="00142BC8">
      <w:pPr>
        <w:rPr>
          <w:b/>
          <w:bCs/>
          <w:sz w:val="24"/>
        </w:rPr>
      </w:pPr>
    </w:p>
    <w:p w14:paraId="3E90AFB3" w14:textId="77777777" w:rsidR="002249A4" w:rsidRDefault="002249A4" w:rsidP="002249A4">
      <w:pPr>
        <w:shd w:val="clear" w:color="auto" w:fill="D9D9D9" w:themeFill="background1" w:themeFillShade="D9"/>
        <w:rPr>
          <w:b/>
          <w:sz w:val="22"/>
        </w:rPr>
      </w:pPr>
      <w:r>
        <w:rPr>
          <w:b/>
          <w:sz w:val="22"/>
        </w:rPr>
        <w:t xml:space="preserve">1 – </w:t>
      </w:r>
      <w:r w:rsidR="00335460">
        <w:rPr>
          <w:b/>
          <w:sz w:val="22"/>
        </w:rPr>
        <w:t>ALIMENTATION DU FORMULAIRE</w:t>
      </w:r>
    </w:p>
    <w:p w14:paraId="4FB12B7C" w14:textId="77777777" w:rsidR="002249A4" w:rsidRDefault="002249A4" w:rsidP="002249A4">
      <w:pPr>
        <w:spacing w:line="240" w:lineRule="auto"/>
        <w:rPr>
          <w:b/>
          <w:sz w:val="16"/>
        </w:rPr>
      </w:pPr>
    </w:p>
    <w:p w14:paraId="383FB2DF" w14:textId="77777777" w:rsidR="00630E78" w:rsidRPr="00BE5745" w:rsidRDefault="00630E78" w:rsidP="00630E78">
      <w:pPr>
        <w:spacing w:line="240" w:lineRule="auto"/>
        <w:jc w:val="both"/>
        <w:rPr>
          <w:b/>
        </w:rPr>
      </w:pPr>
      <w:r w:rsidRPr="00BE5745">
        <w:rPr>
          <w:b/>
        </w:rPr>
        <w:t>Ce formulaire de collecte des contenus s'alimente via deux types de champs :</w:t>
      </w:r>
    </w:p>
    <w:p w14:paraId="7EBDE568" w14:textId="77777777" w:rsidR="00630E78" w:rsidRPr="00E716F0" w:rsidRDefault="00630E78" w:rsidP="00630E78">
      <w:pPr>
        <w:pStyle w:val="Paragraphedeliste"/>
        <w:numPr>
          <w:ilvl w:val="0"/>
          <w:numId w:val="1"/>
        </w:numPr>
        <w:spacing w:line="240" w:lineRule="auto"/>
        <w:jc w:val="both"/>
      </w:pPr>
      <w:r w:rsidRPr="00E716F0">
        <w:t>Listes déroulantes à choix unique</w:t>
      </w:r>
    </w:p>
    <w:p w14:paraId="5616C329" w14:textId="77777777" w:rsidR="00630E78" w:rsidRPr="00E716F0" w:rsidRDefault="00630E78" w:rsidP="00630E78">
      <w:pPr>
        <w:pStyle w:val="Paragraphedeliste"/>
        <w:numPr>
          <w:ilvl w:val="0"/>
          <w:numId w:val="1"/>
        </w:numPr>
        <w:spacing w:line="240" w:lineRule="auto"/>
        <w:jc w:val="both"/>
      </w:pPr>
      <w:r w:rsidRPr="00E716F0">
        <w:t>Champs de texte libre (avec caractères maximum autorisés)</w:t>
      </w:r>
    </w:p>
    <w:p w14:paraId="4249E9D1" w14:textId="77777777" w:rsidR="00630E78" w:rsidRPr="00E716F0" w:rsidRDefault="00630E78" w:rsidP="00630E78">
      <w:pPr>
        <w:spacing w:line="240" w:lineRule="auto"/>
        <w:jc w:val="both"/>
      </w:pPr>
    </w:p>
    <w:p w14:paraId="289BBC50" w14:textId="77777777" w:rsidR="00630E78" w:rsidRPr="00E716F0" w:rsidRDefault="00630E78" w:rsidP="00630E78">
      <w:pPr>
        <w:spacing w:line="240" w:lineRule="auto"/>
        <w:jc w:val="both"/>
        <w:rPr>
          <w:b/>
        </w:rPr>
      </w:pPr>
      <w:r w:rsidRPr="00E716F0">
        <w:rPr>
          <w:b/>
        </w:rPr>
        <w:t>Champs avec caractères maximum autorisés</w:t>
      </w:r>
    </w:p>
    <w:p w14:paraId="04DAF542" w14:textId="5A2F4FBE" w:rsidR="00630E78" w:rsidRDefault="00630E78" w:rsidP="00630E78">
      <w:pPr>
        <w:spacing w:line="240" w:lineRule="auto"/>
        <w:jc w:val="both"/>
        <w:rPr>
          <w:b/>
          <w:sz w:val="20"/>
        </w:rPr>
      </w:pPr>
      <w:r w:rsidRPr="00E716F0">
        <w:t xml:space="preserve">Certains champs du formulaire sont </w:t>
      </w:r>
      <w:r w:rsidR="000062B4">
        <w:t>limités</w:t>
      </w:r>
      <w:r>
        <w:t xml:space="preserve"> </w:t>
      </w:r>
      <w:r w:rsidRPr="00E716F0">
        <w:t>au niveau du nombre de caractères maximum utilisables afin de faciliter la lisibilité des contenus sur les fiches version web</w:t>
      </w:r>
    </w:p>
    <w:p w14:paraId="4B37BBB4" w14:textId="6E2E315D" w:rsidR="008D5F79" w:rsidRDefault="008D5F79" w:rsidP="00630E78">
      <w:pPr>
        <w:spacing w:line="240" w:lineRule="auto"/>
        <w:jc w:val="both"/>
        <w:rPr>
          <w:b/>
          <w:sz w:val="20"/>
        </w:rPr>
      </w:pPr>
    </w:p>
    <w:p w14:paraId="7D28B81D" w14:textId="4E0A9CF1" w:rsidR="008D5F79" w:rsidRPr="00D04404" w:rsidRDefault="005E40A6" w:rsidP="00630E78">
      <w:pPr>
        <w:spacing w:line="240" w:lineRule="auto"/>
        <w:jc w:val="both"/>
        <w:rPr>
          <w:b/>
          <w:color w:val="C00000"/>
        </w:rPr>
      </w:pPr>
      <w:r w:rsidRPr="00D04404">
        <w:rPr>
          <w:b/>
          <w:color w:val="C00000"/>
        </w:rPr>
        <w:t>Afin de garantir la qualité des informations diffusées aux usagers, il</w:t>
      </w:r>
      <w:r w:rsidR="008D5F79" w:rsidRPr="00D04404">
        <w:rPr>
          <w:b/>
          <w:color w:val="C00000"/>
        </w:rPr>
        <w:t xml:space="preserve"> </w:t>
      </w:r>
      <w:r w:rsidR="00006EA1" w:rsidRPr="00D04404">
        <w:rPr>
          <w:b/>
          <w:color w:val="C00000"/>
        </w:rPr>
        <w:t xml:space="preserve">convient de </w:t>
      </w:r>
      <w:r w:rsidRPr="00D04404">
        <w:rPr>
          <w:b/>
          <w:color w:val="C00000"/>
        </w:rPr>
        <w:t>renseigner un maximum de champs.</w:t>
      </w:r>
    </w:p>
    <w:p w14:paraId="4337A539" w14:textId="77777777" w:rsidR="00030C35" w:rsidRDefault="00030C35" w:rsidP="002249A4">
      <w:pPr>
        <w:rPr>
          <w:b/>
          <w:sz w:val="20"/>
        </w:rPr>
      </w:pPr>
    </w:p>
    <w:p w14:paraId="48CA4224" w14:textId="77777777" w:rsidR="00335460" w:rsidRDefault="00335460" w:rsidP="00335460">
      <w:pPr>
        <w:shd w:val="clear" w:color="auto" w:fill="D9D9D9" w:themeFill="background1" w:themeFillShade="D9"/>
        <w:rPr>
          <w:b/>
          <w:sz w:val="22"/>
        </w:rPr>
      </w:pPr>
      <w:r>
        <w:rPr>
          <w:b/>
          <w:sz w:val="22"/>
        </w:rPr>
        <w:t>2 – ENREGISTREMENT ET TRANSMISSION DU FORMULAIRE</w:t>
      </w:r>
    </w:p>
    <w:p w14:paraId="12582F08" w14:textId="77777777" w:rsidR="00335460" w:rsidRPr="00E716F0" w:rsidRDefault="00335460" w:rsidP="002249A4">
      <w:pPr>
        <w:rPr>
          <w:b/>
          <w:sz w:val="20"/>
        </w:rPr>
      </w:pPr>
    </w:p>
    <w:p w14:paraId="5C10F21D" w14:textId="77777777" w:rsidR="002249A4" w:rsidRPr="00E716F0" w:rsidRDefault="002249A4" w:rsidP="002249A4">
      <w:pPr>
        <w:rPr>
          <w:b/>
          <w:sz w:val="20"/>
        </w:rPr>
      </w:pPr>
      <w:r w:rsidRPr="00E716F0">
        <w:rPr>
          <w:b/>
          <w:sz w:val="20"/>
        </w:rPr>
        <w:t>ENREGISTREMENT ET TRANSMISSION DU FORMULAIRE</w:t>
      </w:r>
    </w:p>
    <w:p w14:paraId="112522D2" w14:textId="77777777" w:rsidR="002249A4" w:rsidRPr="00E716F0" w:rsidRDefault="002249A4" w:rsidP="002249A4">
      <w:pPr>
        <w:rPr>
          <w:b/>
          <w:sz w:val="20"/>
        </w:rPr>
      </w:pPr>
    </w:p>
    <w:p w14:paraId="58B5956C" w14:textId="5305D005" w:rsidR="002249A4" w:rsidRDefault="002249A4" w:rsidP="00611415">
      <w:pPr>
        <w:pStyle w:val="Paragraphedeliste"/>
        <w:numPr>
          <w:ilvl w:val="0"/>
          <w:numId w:val="3"/>
        </w:numPr>
        <w:spacing w:line="240" w:lineRule="auto"/>
        <w:rPr>
          <w:szCs w:val="16"/>
        </w:rPr>
      </w:pPr>
      <w:r w:rsidRPr="00E716F0">
        <w:rPr>
          <w:szCs w:val="16"/>
        </w:rPr>
        <w:t xml:space="preserve">Après avoir contrôlé les informations saisies </w:t>
      </w:r>
      <w:r w:rsidR="002E2C0A">
        <w:rPr>
          <w:szCs w:val="16"/>
        </w:rPr>
        <w:t>dans le formulaire</w:t>
      </w:r>
      <w:r w:rsidRPr="00E716F0">
        <w:rPr>
          <w:szCs w:val="16"/>
        </w:rPr>
        <w:t xml:space="preserve"> </w:t>
      </w:r>
      <w:r w:rsidR="00AA5B67" w:rsidRPr="00E716F0">
        <w:rPr>
          <w:szCs w:val="16"/>
        </w:rPr>
        <w:t>Word</w:t>
      </w:r>
      <w:r w:rsidR="002E2C0A">
        <w:rPr>
          <w:szCs w:val="16"/>
        </w:rPr>
        <w:t xml:space="preserve">, enregistrez le fichier </w:t>
      </w:r>
      <w:r w:rsidRPr="00E716F0">
        <w:rPr>
          <w:szCs w:val="16"/>
        </w:rPr>
        <w:t>en le renommant selon le nom de votre formation (ex : Licence</w:t>
      </w:r>
      <w:r w:rsidR="002E2C0A">
        <w:rPr>
          <w:szCs w:val="16"/>
        </w:rPr>
        <w:t xml:space="preserve"> Lettres parcours communication</w:t>
      </w:r>
      <w:r w:rsidRPr="00E716F0">
        <w:rPr>
          <w:szCs w:val="16"/>
        </w:rPr>
        <w:t>).</w:t>
      </w:r>
    </w:p>
    <w:p w14:paraId="493246D8" w14:textId="77777777" w:rsidR="00335460" w:rsidRPr="00E716F0" w:rsidRDefault="00335460" w:rsidP="00335460">
      <w:pPr>
        <w:pStyle w:val="Paragraphedeliste"/>
        <w:spacing w:line="240" w:lineRule="auto"/>
        <w:rPr>
          <w:szCs w:val="16"/>
        </w:rPr>
      </w:pPr>
    </w:p>
    <w:p w14:paraId="28D4BAEA" w14:textId="77777777" w:rsidR="002249A4" w:rsidRPr="00E716F0" w:rsidRDefault="002249A4" w:rsidP="002249A4">
      <w:pPr>
        <w:pStyle w:val="Paragraphedeliste"/>
        <w:numPr>
          <w:ilvl w:val="0"/>
          <w:numId w:val="3"/>
        </w:numPr>
        <w:spacing w:line="240" w:lineRule="auto"/>
        <w:rPr>
          <w:szCs w:val="16"/>
        </w:rPr>
      </w:pPr>
      <w:r w:rsidRPr="00E716F0">
        <w:rPr>
          <w:szCs w:val="16"/>
        </w:rPr>
        <w:t xml:space="preserve">Envoyez le fichier sauvegardé à votre référent communication de composante </w:t>
      </w:r>
    </w:p>
    <w:p w14:paraId="041372CF" w14:textId="77777777" w:rsidR="002249A4" w:rsidRPr="00E716F0" w:rsidRDefault="002249A4" w:rsidP="002249A4">
      <w:pPr>
        <w:pStyle w:val="Paragraphedeliste"/>
        <w:rPr>
          <w:szCs w:val="16"/>
        </w:rPr>
      </w:pP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2994"/>
        <w:gridCol w:w="2899"/>
        <w:gridCol w:w="2941"/>
      </w:tblGrid>
      <w:tr w:rsidR="002249A4" w:rsidRPr="00E716F0" w14:paraId="32EAAF49" w14:textId="77777777" w:rsidTr="00B5722E">
        <w:tc>
          <w:tcPr>
            <w:tcW w:w="2994" w:type="dxa"/>
          </w:tcPr>
          <w:p w14:paraId="792833D5" w14:textId="77777777" w:rsidR="002249A4" w:rsidRPr="00E716F0" w:rsidRDefault="002249A4" w:rsidP="002249A4">
            <w:pPr>
              <w:spacing w:line="240" w:lineRule="auto"/>
              <w:rPr>
                <w:szCs w:val="16"/>
              </w:rPr>
            </w:pPr>
            <w:r w:rsidRPr="00E716F0">
              <w:rPr>
                <w:szCs w:val="16"/>
              </w:rPr>
              <w:t>Composante</w:t>
            </w:r>
          </w:p>
        </w:tc>
        <w:tc>
          <w:tcPr>
            <w:tcW w:w="2899" w:type="dxa"/>
          </w:tcPr>
          <w:p w14:paraId="16595AE8" w14:textId="77777777" w:rsidR="002249A4" w:rsidRPr="00E716F0" w:rsidRDefault="002249A4" w:rsidP="002249A4">
            <w:pPr>
              <w:spacing w:line="240" w:lineRule="auto"/>
              <w:rPr>
                <w:szCs w:val="16"/>
              </w:rPr>
            </w:pPr>
            <w:r w:rsidRPr="00E716F0">
              <w:rPr>
                <w:szCs w:val="16"/>
              </w:rPr>
              <w:t>Référent</w:t>
            </w:r>
          </w:p>
        </w:tc>
        <w:tc>
          <w:tcPr>
            <w:tcW w:w="2941" w:type="dxa"/>
          </w:tcPr>
          <w:p w14:paraId="7D0138BD" w14:textId="77777777" w:rsidR="002249A4" w:rsidRPr="00E716F0" w:rsidRDefault="002249A4" w:rsidP="002249A4">
            <w:pPr>
              <w:spacing w:line="240" w:lineRule="auto"/>
              <w:rPr>
                <w:szCs w:val="16"/>
              </w:rPr>
            </w:pPr>
            <w:r w:rsidRPr="00E716F0">
              <w:rPr>
                <w:szCs w:val="16"/>
              </w:rPr>
              <w:t>Adresse mail</w:t>
            </w:r>
          </w:p>
        </w:tc>
      </w:tr>
      <w:tr w:rsidR="002249A4" w:rsidRPr="00E716F0" w14:paraId="2C78BB0B" w14:textId="77777777" w:rsidTr="00B5722E">
        <w:tc>
          <w:tcPr>
            <w:tcW w:w="2994" w:type="dxa"/>
          </w:tcPr>
          <w:p w14:paraId="70534A79" w14:textId="77777777" w:rsidR="002249A4" w:rsidRPr="00E716F0" w:rsidRDefault="00B5722E" w:rsidP="00B5722E">
            <w:pPr>
              <w:spacing w:line="240" w:lineRule="auto"/>
              <w:rPr>
                <w:szCs w:val="16"/>
              </w:rPr>
            </w:pPr>
            <w:r>
              <w:rPr>
                <w:szCs w:val="16"/>
              </w:rPr>
              <w:t xml:space="preserve">AEI </w:t>
            </w:r>
          </w:p>
        </w:tc>
        <w:tc>
          <w:tcPr>
            <w:tcW w:w="2899" w:type="dxa"/>
          </w:tcPr>
          <w:p w14:paraId="465D04AF" w14:textId="77777777" w:rsidR="002249A4" w:rsidRPr="00E716F0" w:rsidRDefault="00354114" w:rsidP="002249A4">
            <w:pPr>
              <w:spacing w:line="240" w:lineRule="auto"/>
              <w:rPr>
                <w:szCs w:val="16"/>
              </w:rPr>
            </w:pPr>
            <w:r>
              <w:rPr>
                <w:szCs w:val="16"/>
              </w:rPr>
              <w:t>Charlotte WAGNER</w:t>
            </w:r>
          </w:p>
        </w:tc>
        <w:tc>
          <w:tcPr>
            <w:tcW w:w="2941" w:type="dxa"/>
          </w:tcPr>
          <w:p w14:paraId="798989CF" w14:textId="77777777" w:rsidR="002249A4" w:rsidRPr="00E716F0" w:rsidRDefault="00AA0C9A" w:rsidP="00354114">
            <w:pPr>
              <w:spacing w:line="240" w:lineRule="auto"/>
              <w:rPr>
                <w:szCs w:val="16"/>
              </w:rPr>
            </w:pPr>
            <w:hyperlink r:id="rId12" w:history="1">
              <w:r w:rsidR="00354114" w:rsidRPr="00354114">
                <w:rPr>
                  <w:rStyle w:val="Lienhypertexte"/>
                  <w:szCs w:val="16"/>
                </w:rPr>
                <w:t>charlotte.wagner</w:t>
              </w:r>
              <w:r w:rsidR="002249A4" w:rsidRPr="00354114">
                <w:rPr>
                  <w:rStyle w:val="Lienhypertexte"/>
                  <w:szCs w:val="16"/>
                </w:rPr>
                <w:t>@u-pec.fr</w:t>
              </w:r>
            </w:hyperlink>
          </w:p>
        </w:tc>
      </w:tr>
      <w:tr w:rsidR="002249A4" w:rsidRPr="00E716F0" w14:paraId="688D278C" w14:textId="77777777" w:rsidTr="00B5722E">
        <w:tc>
          <w:tcPr>
            <w:tcW w:w="2994" w:type="dxa"/>
          </w:tcPr>
          <w:p w14:paraId="2EAC5DC1" w14:textId="77777777" w:rsidR="002249A4" w:rsidRPr="00E716F0" w:rsidRDefault="002249A4" w:rsidP="002249A4">
            <w:pPr>
              <w:spacing w:line="240" w:lineRule="auto"/>
              <w:rPr>
                <w:szCs w:val="16"/>
              </w:rPr>
            </w:pPr>
            <w:r w:rsidRPr="00E716F0">
              <w:rPr>
                <w:szCs w:val="16"/>
              </w:rPr>
              <w:t>DROIT</w:t>
            </w:r>
          </w:p>
        </w:tc>
        <w:tc>
          <w:tcPr>
            <w:tcW w:w="2899" w:type="dxa"/>
          </w:tcPr>
          <w:p w14:paraId="259576E7" w14:textId="77777777" w:rsidR="002249A4" w:rsidRPr="00E716F0" w:rsidRDefault="002249A4" w:rsidP="002249A4">
            <w:pPr>
              <w:spacing w:line="240" w:lineRule="auto"/>
              <w:rPr>
                <w:szCs w:val="16"/>
              </w:rPr>
            </w:pPr>
          </w:p>
        </w:tc>
        <w:tc>
          <w:tcPr>
            <w:tcW w:w="2941" w:type="dxa"/>
          </w:tcPr>
          <w:p w14:paraId="71FF41D3" w14:textId="77777777" w:rsidR="002249A4" w:rsidRPr="00E716F0" w:rsidRDefault="002249A4" w:rsidP="002249A4">
            <w:pPr>
              <w:spacing w:line="240" w:lineRule="auto"/>
              <w:rPr>
                <w:szCs w:val="16"/>
              </w:rPr>
            </w:pPr>
          </w:p>
        </w:tc>
      </w:tr>
      <w:tr w:rsidR="00B5722E" w:rsidRPr="00E716F0" w14:paraId="3B534C7E" w14:textId="77777777" w:rsidTr="00B5722E">
        <w:tc>
          <w:tcPr>
            <w:tcW w:w="2994" w:type="dxa"/>
          </w:tcPr>
          <w:p w14:paraId="0A331548" w14:textId="77777777" w:rsidR="00B5722E" w:rsidRPr="00E716F0" w:rsidRDefault="00B5722E" w:rsidP="00B5722E">
            <w:pPr>
              <w:spacing w:line="240" w:lineRule="auto"/>
              <w:rPr>
                <w:szCs w:val="16"/>
              </w:rPr>
            </w:pPr>
            <w:r>
              <w:rPr>
                <w:szCs w:val="16"/>
              </w:rPr>
              <w:t>EEP</w:t>
            </w:r>
          </w:p>
        </w:tc>
        <w:tc>
          <w:tcPr>
            <w:tcW w:w="2899" w:type="dxa"/>
          </w:tcPr>
          <w:p w14:paraId="64C42274" w14:textId="77777777" w:rsidR="00B5722E" w:rsidRPr="00E716F0" w:rsidRDefault="00B5722E" w:rsidP="00B5722E">
            <w:pPr>
              <w:spacing w:line="240" w:lineRule="auto"/>
              <w:rPr>
                <w:szCs w:val="16"/>
              </w:rPr>
            </w:pPr>
            <w:r>
              <w:rPr>
                <w:szCs w:val="16"/>
              </w:rPr>
              <w:t>Charlotte WAGNER</w:t>
            </w:r>
          </w:p>
        </w:tc>
        <w:tc>
          <w:tcPr>
            <w:tcW w:w="2941" w:type="dxa"/>
          </w:tcPr>
          <w:p w14:paraId="536A97ED" w14:textId="77777777" w:rsidR="00B5722E" w:rsidRPr="00E716F0" w:rsidRDefault="00AA0C9A" w:rsidP="00B5722E">
            <w:pPr>
              <w:spacing w:line="240" w:lineRule="auto"/>
              <w:rPr>
                <w:szCs w:val="16"/>
              </w:rPr>
            </w:pPr>
            <w:hyperlink r:id="rId13" w:history="1">
              <w:r w:rsidR="00B5722E" w:rsidRPr="00354114">
                <w:rPr>
                  <w:rStyle w:val="Lienhypertexte"/>
                  <w:szCs w:val="16"/>
                </w:rPr>
                <w:t>charlotte.wagner@u-pec.fr</w:t>
              </w:r>
            </w:hyperlink>
          </w:p>
        </w:tc>
      </w:tr>
      <w:tr w:rsidR="00B5722E" w:rsidRPr="00E716F0" w14:paraId="6329EE04" w14:textId="77777777" w:rsidTr="00B5722E">
        <w:tc>
          <w:tcPr>
            <w:tcW w:w="2994" w:type="dxa"/>
          </w:tcPr>
          <w:p w14:paraId="05AA5F1C" w14:textId="77777777" w:rsidR="00B5722E" w:rsidRPr="00E716F0" w:rsidRDefault="00B5722E" w:rsidP="00B5722E">
            <w:pPr>
              <w:spacing w:line="240" w:lineRule="auto"/>
              <w:rPr>
                <w:szCs w:val="16"/>
              </w:rPr>
            </w:pPr>
            <w:r w:rsidRPr="00E716F0">
              <w:rPr>
                <w:szCs w:val="16"/>
              </w:rPr>
              <w:t>E</w:t>
            </w:r>
            <w:r>
              <w:rPr>
                <w:szCs w:val="16"/>
              </w:rPr>
              <w:t>PISEN</w:t>
            </w:r>
          </w:p>
        </w:tc>
        <w:tc>
          <w:tcPr>
            <w:tcW w:w="2899" w:type="dxa"/>
          </w:tcPr>
          <w:p w14:paraId="740F66C6" w14:textId="77777777" w:rsidR="00B5722E" w:rsidRPr="00E716F0" w:rsidRDefault="00B5722E" w:rsidP="00B5722E">
            <w:pPr>
              <w:spacing w:line="240" w:lineRule="auto"/>
              <w:rPr>
                <w:szCs w:val="16"/>
              </w:rPr>
            </w:pPr>
            <w:r>
              <w:rPr>
                <w:szCs w:val="16"/>
              </w:rPr>
              <w:t>Nathalie TANGUY</w:t>
            </w:r>
          </w:p>
        </w:tc>
        <w:tc>
          <w:tcPr>
            <w:tcW w:w="2941" w:type="dxa"/>
          </w:tcPr>
          <w:p w14:paraId="0DE69D37" w14:textId="77777777" w:rsidR="00B5722E" w:rsidRPr="00E716F0" w:rsidRDefault="00AA0C9A" w:rsidP="00B5722E">
            <w:pPr>
              <w:spacing w:line="240" w:lineRule="auto"/>
              <w:rPr>
                <w:szCs w:val="16"/>
              </w:rPr>
            </w:pPr>
            <w:hyperlink r:id="rId14" w:history="1">
              <w:r w:rsidR="00B5722E" w:rsidRPr="002D3C06">
                <w:rPr>
                  <w:rStyle w:val="Lienhypertexte"/>
                  <w:szCs w:val="16"/>
                </w:rPr>
                <w:t>nathalie.tanguy@u-pec.fr</w:t>
              </w:r>
            </w:hyperlink>
          </w:p>
        </w:tc>
      </w:tr>
      <w:tr w:rsidR="00B5722E" w:rsidRPr="00E716F0" w14:paraId="2E3333F7" w14:textId="77777777" w:rsidTr="00B5722E">
        <w:tc>
          <w:tcPr>
            <w:tcW w:w="2994" w:type="dxa"/>
          </w:tcPr>
          <w:p w14:paraId="5A9D01A4" w14:textId="77777777" w:rsidR="00B5722E" w:rsidRPr="00E716F0" w:rsidRDefault="00B5722E" w:rsidP="00B5722E">
            <w:pPr>
              <w:spacing w:line="240" w:lineRule="auto"/>
              <w:rPr>
                <w:szCs w:val="16"/>
              </w:rPr>
            </w:pPr>
            <w:r>
              <w:rPr>
                <w:szCs w:val="16"/>
              </w:rPr>
              <w:t>IN</w:t>
            </w:r>
            <w:r w:rsidRPr="00E716F0">
              <w:rPr>
                <w:szCs w:val="16"/>
              </w:rPr>
              <w:t xml:space="preserve">SPE </w:t>
            </w:r>
          </w:p>
        </w:tc>
        <w:tc>
          <w:tcPr>
            <w:tcW w:w="2899" w:type="dxa"/>
          </w:tcPr>
          <w:p w14:paraId="5454E9E3" w14:textId="77777777" w:rsidR="00B5722E" w:rsidRPr="00E716F0" w:rsidRDefault="00B5722E" w:rsidP="00B5722E">
            <w:pPr>
              <w:spacing w:line="240" w:lineRule="auto"/>
              <w:rPr>
                <w:szCs w:val="16"/>
              </w:rPr>
            </w:pPr>
            <w:r>
              <w:rPr>
                <w:szCs w:val="16"/>
              </w:rPr>
              <w:t>Marie BERRIER</w:t>
            </w:r>
          </w:p>
        </w:tc>
        <w:tc>
          <w:tcPr>
            <w:tcW w:w="2941" w:type="dxa"/>
          </w:tcPr>
          <w:p w14:paraId="589D863A" w14:textId="77777777" w:rsidR="00B5722E" w:rsidRPr="00E716F0" w:rsidRDefault="00AA0C9A" w:rsidP="00B5722E">
            <w:pPr>
              <w:spacing w:line="240" w:lineRule="auto"/>
              <w:rPr>
                <w:szCs w:val="16"/>
              </w:rPr>
            </w:pPr>
            <w:hyperlink r:id="rId15" w:history="1">
              <w:r w:rsidR="00B5722E" w:rsidRPr="00DF5715">
                <w:rPr>
                  <w:rStyle w:val="Lienhypertexte"/>
                  <w:szCs w:val="16"/>
                </w:rPr>
                <w:t>marie.berrier@u-pec.fr</w:t>
              </w:r>
            </w:hyperlink>
            <w:r w:rsidR="00B5722E">
              <w:rPr>
                <w:szCs w:val="16"/>
              </w:rPr>
              <w:t xml:space="preserve"> </w:t>
            </w:r>
          </w:p>
        </w:tc>
      </w:tr>
      <w:tr w:rsidR="00B5722E" w:rsidRPr="00E716F0" w14:paraId="2836DD71" w14:textId="77777777" w:rsidTr="00B5722E">
        <w:tc>
          <w:tcPr>
            <w:tcW w:w="2994" w:type="dxa"/>
          </w:tcPr>
          <w:p w14:paraId="7D5D5CD9" w14:textId="77777777" w:rsidR="00B5722E" w:rsidRPr="00E716F0" w:rsidRDefault="00B5722E" w:rsidP="00B5722E">
            <w:pPr>
              <w:spacing w:line="240" w:lineRule="auto"/>
              <w:rPr>
                <w:szCs w:val="16"/>
              </w:rPr>
            </w:pPr>
            <w:r w:rsidRPr="00E716F0">
              <w:rPr>
                <w:szCs w:val="16"/>
              </w:rPr>
              <w:t>IUT Sénart-Fontainebleau</w:t>
            </w:r>
          </w:p>
        </w:tc>
        <w:tc>
          <w:tcPr>
            <w:tcW w:w="2899" w:type="dxa"/>
          </w:tcPr>
          <w:p w14:paraId="01BFF409" w14:textId="77777777" w:rsidR="00B5722E" w:rsidRPr="00E716F0" w:rsidRDefault="00B5722E" w:rsidP="00B5722E">
            <w:pPr>
              <w:spacing w:line="240" w:lineRule="auto"/>
              <w:rPr>
                <w:szCs w:val="16"/>
              </w:rPr>
            </w:pPr>
            <w:r>
              <w:rPr>
                <w:szCs w:val="16"/>
              </w:rPr>
              <w:t>Davina MODELY</w:t>
            </w:r>
          </w:p>
        </w:tc>
        <w:tc>
          <w:tcPr>
            <w:tcW w:w="2941" w:type="dxa"/>
          </w:tcPr>
          <w:p w14:paraId="3C01B2D8" w14:textId="77777777" w:rsidR="00B5722E" w:rsidRPr="00E716F0" w:rsidRDefault="00AA0C9A" w:rsidP="00B5722E">
            <w:pPr>
              <w:spacing w:line="240" w:lineRule="auto"/>
              <w:rPr>
                <w:szCs w:val="16"/>
              </w:rPr>
            </w:pPr>
            <w:hyperlink r:id="rId16" w:history="1">
              <w:r w:rsidR="00B5722E" w:rsidRPr="00E34DE9">
                <w:rPr>
                  <w:rStyle w:val="Lienhypertexte"/>
                  <w:szCs w:val="16"/>
                </w:rPr>
                <w:t>davina.modely@u-pec.fr</w:t>
              </w:r>
            </w:hyperlink>
          </w:p>
        </w:tc>
      </w:tr>
      <w:tr w:rsidR="00B5722E" w:rsidRPr="00E716F0" w14:paraId="293E5976" w14:textId="77777777" w:rsidTr="00B5722E">
        <w:tc>
          <w:tcPr>
            <w:tcW w:w="2994" w:type="dxa"/>
          </w:tcPr>
          <w:p w14:paraId="5BDA01C7" w14:textId="77777777" w:rsidR="00B5722E" w:rsidRPr="00E716F0" w:rsidRDefault="00B5722E" w:rsidP="00B5722E">
            <w:pPr>
              <w:spacing w:line="240" w:lineRule="auto"/>
              <w:rPr>
                <w:szCs w:val="16"/>
              </w:rPr>
            </w:pPr>
            <w:r w:rsidRPr="00E716F0">
              <w:rPr>
                <w:szCs w:val="16"/>
              </w:rPr>
              <w:t>IUT Créteil-Vitry</w:t>
            </w:r>
          </w:p>
        </w:tc>
        <w:tc>
          <w:tcPr>
            <w:tcW w:w="2899" w:type="dxa"/>
          </w:tcPr>
          <w:p w14:paraId="5583254E" w14:textId="77777777" w:rsidR="00B5722E" w:rsidRPr="00E716F0" w:rsidRDefault="00B5722E" w:rsidP="00B5722E">
            <w:pPr>
              <w:spacing w:line="240" w:lineRule="auto"/>
              <w:rPr>
                <w:szCs w:val="16"/>
              </w:rPr>
            </w:pPr>
            <w:r>
              <w:rPr>
                <w:szCs w:val="16"/>
              </w:rPr>
              <w:t>Sandrine BILAN</w:t>
            </w:r>
          </w:p>
        </w:tc>
        <w:tc>
          <w:tcPr>
            <w:tcW w:w="2941" w:type="dxa"/>
          </w:tcPr>
          <w:p w14:paraId="233AFE66" w14:textId="77777777" w:rsidR="00B5722E" w:rsidRPr="00E716F0" w:rsidRDefault="00AA0C9A" w:rsidP="00B5722E">
            <w:pPr>
              <w:spacing w:line="240" w:lineRule="auto"/>
              <w:rPr>
                <w:szCs w:val="16"/>
              </w:rPr>
            </w:pPr>
            <w:hyperlink r:id="rId17" w:history="1">
              <w:r w:rsidR="00B5722E" w:rsidRPr="00DF5715">
                <w:rPr>
                  <w:rStyle w:val="Lienhypertexte"/>
                  <w:szCs w:val="16"/>
                </w:rPr>
                <w:t>sandrine.bilan@u-pec.fr</w:t>
              </w:r>
            </w:hyperlink>
            <w:r w:rsidR="00B5722E">
              <w:rPr>
                <w:szCs w:val="16"/>
              </w:rPr>
              <w:t xml:space="preserve"> </w:t>
            </w:r>
          </w:p>
        </w:tc>
      </w:tr>
      <w:tr w:rsidR="00B5722E" w:rsidRPr="00E716F0" w14:paraId="1A2EC6A5" w14:textId="77777777" w:rsidTr="00B5722E">
        <w:tc>
          <w:tcPr>
            <w:tcW w:w="2994" w:type="dxa"/>
          </w:tcPr>
          <w:p w14:paraId="57FAC581" w14:textId="77777777" w:rsidR="00B5722E" w:rsidRPr="00E716F0" w:rsidRDefault="00B5722E" w:rsidP="00B5722E">
            <w:pPr>
              <w:spacing w:line="240" w:lineRule="auto"/>
              <w:rPr>
                <w:szCs w:val="16"/>
              </w:rPr>
            </w:pPr>
            <w:r>
              <w:rPr>
                <w:szCs w:val="16"/>
              </w:rPr>
              <w:t>Santé</w:t>
            </w:r>
            <w:r w:rsidRPr="00E716F0">
              <w:rPr>
                <w:szCs w:val="16"/>
              </w:rPr>
              <w:t xml:space="preserve"> / Ergothérapie / ISBS</w:t>
            </w:r>
          </w:p>
        </w:tc>
        <w:tc>
          <w:tcPr>
            <w:tcW w:w="2899" w:type="dxa"/>
          </w:tcPr>
          <w:p w14:paraId="4A77C433" w14:textId="77777777" w:rsidR="00B5722E" w:rsidRPr="00E716F0" w:rsidRDefault="00B5722E" w:rsidP="00B5722E">
            <w:pPr>
              <w:spacing w:line="240" w:lineRule="auto"/>
              <w:rPr>
                <w:szCs w:val="16"/>
              </w:rPr>
            </w:pPr>
            <w:r w:rsidRPr="00E716F0">
              <w:rPr>
                <w:szCs w:val="16"/>
              </w:rPr>
              <w:t>Lalia COULIBALY</w:t>
            </w:r>
          </w:p>
        </w:tc>
        <w:tc>
          <w:tcPr>
            <w:tcW w:w="2941" w:type="dxa"/>
          </w:tcPr>
          <w:p w14:paraId="6FAEA64D" w14:textId="77777777" w:rsidR="00B5722E" w:rsidRPr="00E716F0" w:rsidRDefault="00AA0C9A" w:rsidP="00B5722E">
            <w:pPr>
              <w:spacing w:line="240" w:lineRule="auto"/>
              <w:rPr>
                <w:szCs w:val="16"/>
              </w:rPr>
            </w:pPr>
            <w:hyperlink r:id="rId18" w:history="1">
              <w:r w:rsidR="00B5722E" w:rsidRPr="005F7988">
                <w:rPr>
                  <w:rStyle w:val="Lienhypertexte"/>
                  <w:szCs w:val="16"/>
                </w:rPr>
                <w:t>lalia.coulibaly@u-pec.fr</w:t>
              </w:r>
            </w:hyperlink>
          </w:p>
        </w:tc>
      </w:tr>
      <w:tr w:rsidR="00B5722E" w:rsidRPr="00E716F0" w14:paraId="21F45A4C" w14:textId="77777777" w:rsidTr="00B5722E">
        <w:tc>
          <w:tcPr>
            <w:tcW w:w="2994" w:type="dxa"/>
          </w:tcPr>
          <w:p w14:paraId="0F87665C" w14:textId="77777777" w:rsidR="00B5722E" w:rsidRPr="00E716F0" w:rsidRDefault="00B5722E" w:rsidP="00B5722E">
            <w:pPr>
              <w:spacing w:line="240" w:lineRule="auto"/>
              <w:rPr>
                <w:szCs w:val="16"/>
              </w:rPr>
            </w:pPr>
            <w:r>
              <w:rPr>
                <w:szCs w:val="16"/>
              </w:rPr>
              <w:t>EUP</w:t>
            </w:r>
          </w:p>
        </w:tc>
        <w:tc>
          <w:tcPr>
            <w:tcW w:w="2899" w:type="dxa"/>
          </w:tcPr>
          <w:p w14:paraId="586E96A9" w14:textId="77777777" w:rsidR="00B5722E" w:rsidRPr="00E716F0" w:rsidRDefault="00B5722E" w:rsidP="00B5722E">
            <w:pPr>
              <w:spacing w:line="240" w:lineRule="auto"/>
              <w:rPr>
                <w:szCs w:val="16"/>
              </w:rPr>
            </w:pPr>
            <w:r>
              <w:rPr>
                <w:szCs w:val="16"/>
              </w:rPr>
              <w:t>Adeline Gasnier</w:t>
            </w:r>
          </w:p>
        </w:tc>
        <w:tc>
          <w:tcPr>
            <w:tcW w:w="2941" w:type="dxa"/>
          </w:tcPr>
          <w:p w14:paraId="2596B6ED" w14:textId="77777777" w:rsidR="00B5722E" w:rsidRPr="00E716F0" w:rsidRDefault="00AA0C9A" w:rsidP="00B5722E">
            <w:pPr>
              <w:spacing w:line="240" w:lineRule="auto"/>
              <w:rPr>
                <w:szCs w:val="16"/>
              </w:rPr>
            </w:pPr>
            <w:hyperlink r:id="rId19" w:history="1">
              <w:r w:rsidR="00B5722E" w:rsidRPr="00DF5715">
                <w:rPr>
                  <w:rStyle w:val="Lienhypertexte"/>
                  <w:szCs w:val="16"/>
                </w:rPr>
                <w:t>adeline.gasnier@u-pec.fr</w:t>
              </w:r>
            </w:hyperlink>
            <w:r w:rsidR="00B5722E">
              <w:rPr>
                <w:rStyle w:val="Lienhypertexte"/>
                <w:szCs w:val="16"/>
              </w:rPr>
              <w:t xml:space="preserve"> </w:t>
            </w:r>
          </w:p>
        </w:tc>
      </w:tr>
      <w:tr w:rsidR="00B5722E" w:rsidRPr="00E716F0" w14:paraId="0CB150F6" w14:textId="77777777" w:rsidTr="00B5722E">
        <w:tc>
          <w:tcPr>
            <w:tcW w:w="2994" w:type="dxa"/>
          </w:tcPr>
          <w:p w14:paraId="3638D1ED" w14:textId="77777777" w:rsidR="00B5722E" w:rsidRPr="00E716F0" w:rsidRDefault="00B5722E" w:rsidP="00B5722E">
            <w:pPr>
              <w:spacing w:line="240" w:lineRule="auto"/>
              <w:rPr>
                <w:szCs w:val="16"/>
              </w:rPr>
            </w:pPr>
            <w:r w:rsidRPr="00E716F0">
              <w:rPr>
                <w:szCs w:val="16"/>
              </w:rPr>
              <w:t>LLSH</w:t>
            </w:r>
          </w:p>
        </w:tc>
        <w:tc>
          <w:tcPr>
            <w:tcW w:w="2899" w:type="dxa"/>
          </w:tcPr>
          <w:p w14:paraId="3CDA5367" w14:textId="77777777" w:rsidR="00B5722E" w:rsidRPr="00E716F0" w:rsidRDefault="00B5722E" w:rsidP="00B5722E">
            <w:pPr>
              <w:spacing w:line="240" w:lineRule="auto"/>
              <w:rPr>
                <w:szCs w:val="16"/>
              </w:rPr>
            </w:pPr>
            <w:r>
              <w:rPr>
                <w:szCs w:val="16"/>
              </w:rPr>
              <w:t>Claire BOURDILLE</w:t>
            </w:r>
          </w:p>
        </w:tc>
        <w:tc>
          <w:tcPr>
            <w:tcW w:w="2941" w:type="dxa"/>
          </w:tcPr>
          <w:p w14:paraId="1EBE7C3F" w14:textId="77777777" w:rsidR="00B5722E" w:rsidRPr="00E716F0" w:rsidRDefault="00AA0C9A" w:rsidP="00B5722E">
            <w:pPr>
              <w:spacing w:line="240" w:lineRule="auto"/>
              <w:rPr>
                <w:szCs w:val="16"/>
              </w:rPr>
            </w:pPr>
            <w:hyperlink r:id="rId20" w:history="1">
              <w:r w:rsidR="00B5722E" w:rsidRPr="00B06FDA">
                <w:rPr>
                  <w:rStyle w:val="Lienhypertexte"/>
                  <w:szCs w:val="16"/>
                </w:rPr>
                <w:t>claire.bourdille@u-pec.fr</w:t>
              </w:r>
            </w:hyperlink>
          </w:p>
        </w:tc>
      </w:tr>
      <w:tr w:rsidR="00B5722E" w:rsidRPr="00E716F0" w14:paraId="7CE02B22" w14:textId="77777777" w:rsidTr="00B5722E">
        <w:tc>
          <w:tcPr>
            <w:tcW w:w="2994" w:type="dxa"/>
          </w:tcPr>
          <w:p w14:paraId="097B9934" w14:textId="77777777" w:rsidR="00B5722E" w:rsidRPr="00E716F0" w:rsidRDefault="00B5722E" w:rsidP="00B5722E">
            <w:pPr>
              <w:spacing w:line="240" w:lineRule="auto"/>
              <w:rPr>
                <w:szCs w:val="16"/>
              </w:rPr>
            </w:pPr>
            <w:r w:rsidRPr="00E716F0">
              <w:rPr>
                <w:szCs w:val="16"/>
              </w:rPr>
              <w:t>SESS-STAPS</w:t>
            </w:r>
          </w:p>
        </w:tc>
        <w:tc>
          <w:tcPr>
            <w:tcW w:w="2899" w:type="dxa"/>
          </w:tcPr>
          <w:p w14:paraId="65B11D54" w14:textId="77777777" w:rsidR="00B5722E" w:rsidRPr="00E716F0" w:rsidRDefault="00B5722E" w:rsidP="00B5722E">
            <w:pPr>
              <w:spacing w:line="240" w:lineRule="auto"/>
              <w:rPr>
                <w:szCs w:val="16"/>
              </w:rPr>
            </w:pPr>
            <w:r w:rsidRPr="00E716F0">
              <w:rPr>
                <w:szCs w:val="16"/>
              </w:rPr>
              <w:t>Elise CHESSARI</w:t>
            </w:r>
          </w:p>
        </w:tc>
        <w:tc>
          <w:tcPr>
            <w:tcW w:w="2941" w:type="dxa"/>
          </w:tcPr>
          <w:p w14:paraId="56BF1D9E" w14:textId="77777777" w:rsidR="00B5722E" w:rsidRPr="00E716F0" w:rsidRDefault="00AA0C9A" w:rsidP="00B5722E">
            <w:pPr>
              <w:spacing w:line="240" w:lineRule="auto"/>
              <w:rPr>
                <w:szCs w:val="16"/>
              </w:rPr>
            </w:pPr>
            <w:hyperlink r:id="rId21" w:history="1">
              <w:r w:rsidR="00B5722E" w:rsidRPr="002D3C06">
                <w:rPr>
                  <w:rStyle w:val="Lienhypertexte"/>
                  <w:szCs w:val="16"/>
                </w:rPr>
                <w:t>elise.chessari@u-pec.fr</w:t>
              </w:r>
            </w:hyperlink>
          </w:p>
        </w:tc>
      </w:tr>
      <w:tr w:rsidR="00B5722E" w:rsidRPr="00E716F0" w14:paraId="51BE8ADC" w14:textId="77777777" w:rsidTr="00B5722E">
        <w:tc>
          <w:tcPr>
            <w:tcW w:w="2994" w:type="dxa"/>
          </w:tcPr>
          <w:p w14:paraId="3EE3B768" w14:textId="77777777" w:rsidR="00B5722E" w:rsidRPr="00E716F0" w:rsidRDefault="00B5722E" w:rsidP="00B5722E">
            <w:pPr>
              <w:spacing w:line="240" w:lineRule="auto"/>
              <w:rPr>
                <w:szCs w:val="16"/>
              </w:rPr>
            </w:pPr>
            <w:r w:rsidRPr="00E716F0">
              <w:rPr>
                <w:szCs w:val="16"/>
              </w:rPr>
              <w:t>SCIENCES ECO &amp; GESTION</w:t>
            </w:r>
          </w:p>
        </w:tc>
        <w:tc>
          <w:tcPr>
            <w:tcW w:w="2899" w:type="dxa"/>
          </w:tcPr>
          <w:p w14:paraId="40FFD497" w14:textId="0A0DAF69" w:rsidR="00B5722E" w:rsidRPr="00E716F0" w:rsidRDefault="008851A1" w:rsidP="00B5722E">
            <w:pPr>
              <w:spacing w:line="240" w:lineRule="auto"/>
              <w:rPr>
                <w:szCs w:val="16"/>
              </w:rPr>
            </w:pPr>
            <w:r>
              <w:rPr>
                <w:szCs w:val="16"/>
              </w:rPr>
              <w:t>Laetitia Rossi</w:t>
            </w:r>
          </w:p>
        </w:tc>
        <w:tc>
          <w:tcPr>
            <w:tcW w:w="2941" w:type="dxa"/>
          </w:tcPr>
          <w:p w14:paraId="318B8D75" w14:textId="7C3F8744" w:rsidR="00B5722E" w:rsidRPr="00E716F0" w:rsidRDefault="00AA0C9A" w:rsidP="00B5722E">
            <w:pPr>
              <w:spacing w:line="240" w:lineRule="auto"/>
              <w:rPr>
                <w:szCs w:val="16"/>
              </w:rPr>
            </w:pPr>
            <w:hyperlink r:id="rId22" w:history="1">
              <w:r w:rsidR="008851A1" w:rsidRPr="00DF5715">
                <w:rPr>
                  <w:rStyle w:val="Lienhypertexte"/>
                  <w:szCs w:val="16"/>
                </w:rPr>
                <w:t>laetitia.rossi@u-pec.fr</w:t>
              </w:r>
            </w:hyperlink>
            <w:r w:rsidR="008851A1">
              <w:rPr>
                <w:szCs w:val="16"/>
              </w:rPr>
              <w:t xml:space="preserve"> </w:t>
            </w:r>
          </w:p>
        </w:tc>
      </w:tr>
      <w:tr w:rsidR="00B5722E" w:rsidRPr="00E716F0" w14:paraId="3238745D" w14:textId="77777777" w:rsidTr="00B5722E">
        <w:tc>
          <w:tcPr>
            <w:tcW w:w="2994" w:type="dxa"/>
          </w:tcPr>
          <w:p w14:paraId="15E1ED18" w14:textId="77777777" w:rsidR="00B5722E" w:rsidRPr="00E716F0" w:rsidRDefault="00B5722E" w:rsidP="00B5722E">
            <w:pPr>
              <w:spacing w:line="240" w:lineRule="auto"/>
              <w:rPr>
                <w:szCs w:val="16"/>
              </w:rPr>
            </w:pPr>
            <w:r w:rsidRPr="00E716F0">
              <w:rPr>
                <w:szCs w:val="16"/>
              </w:rPr>
              <w:t>SCIENCES &amp; TECHNOLOGIE</w:t>
            </w:r>
          </w:p>
        </w:tc>
        <w:tc>
          <w:tcPr>
            <w:tcW w:w="2899" w:type="dxa"/>
          </w:tcPr>
          <w:p w14:paraId="17517D06" w14:textId="77777777" w:rsidR="00B5722E" w:rsidRPr="00E716F0" w:rsidRDefault="00B5722E" w:rsidP="00B5722E">
            <w:pPr>
              <w:spacing w:line="240" w:lineRule="auto"/>
              <w:rPr>
                <w:szCs w:val="16"/>
              </w:rPr>
            </w:pPr>
            <w:r w:rsidRPr="00E716F0">
              <w:rPr>
                <w:szCs w:val="16"/>
              </w:rPr>
              <w:t>Sylviane AUDET</w:t>
            </w:r>
          </w:p>
        </w:tc>
        <w:tc>
          <w:tcPr>
            <w:tcW w:w="2941" w:type="dxa"/>
          </w:tcPr>
          <w:p w14:paraId="2C3617B6" w14:textId="77777777" w:rsidR="00B5722E" w:rsidRPr="00E716F0" w:rsidRDefault="00AA0C9A" w:rsidP="00B5722E">
            <w:pPr>
              <w:spacing w:line="240" w:lineRule="auto"/>
              <w:rPr>
                <w:szCs w:val="16"/>
              </w:rPr>
            </w:pPr>
            <w:hyperlink r:id="rId23" w:history="1">
              <w:r w:rsidR="00B5722E" w:rsidRPr="00E716F0">
                <w:rPr>
                  <w:rStyle w:val="Lienhypertexte"/>
                  <w:szCs w:val="16"/>
                </w:rPr>
                <w:t>sylviane.audet@u-pec.fr</w:t>
              </w:r>
            </w:hyperlink>
          </w:p>
        </w:tc>
      </w:tr>
    </w:tbl>
    <w:p w14:paraId="3AD4E60F" w14:textId="77777777" w:rsidR="002249A4" w:rsidRPr="00E716F0" w:rsidRDefault="002249A4" w:rsidP="002249A4">
      <w:pPr>
        <w:spacing w:line="240" w:lineRule="auto"/>
        <w:rPr>
          <w:szCs w:val="16"/>
        </w:rPr>
      </w:pPr>
    </w:p>
    <w:p w14:paraId="148A91DD" w14:textId="77777777" w:rsidR="002249A4" w:rsidRPr="00E716F0" w:rsidRDefault="002249A4" w:rsidP="002249A4">
      <w:pPr>
        <w:pStyle w:val="Paragraphedeliste"/>
        <w:spacing w:line="240" w:lineRule="auto"/>
        <w:rPr>
          <w:szCs w:val="16"/>
        </w:rPr>
      </w:pPr>
    </w:p>
    <w:p w14:paraId="230A788B" w14:textId="77777777" w:rsidR="002249A4" w:rsidRPr="00E716F0" w:rsidRDefault="002249A4" w:rsidP="002249A4">
      <w:pPr>
        <w:shd w:val="clear" w:color="auto" w:fill="D9D9D9" w:themeFill="background1" w:themeFillShade="D9"/>
        <w:rPr>
          <w:b/>
          <w:sz w:val="24"/>
        </w:rPr>
      </w:pPr>
      <w:r w:rsidRPr="00E716F0">
        <w:rPr>
          <w:b/>
          <w:sz w:val="24"/>
        </w:rPr>
        <w:t>3 – UN PROBLEME ? UNE QUESTION ?</w:t>
      </w:r>
    </w:p>
    <w:p w14:paraId="63BF3B3E" w14:textId="77777777" w:rsidR="002249A4" w:rsidRPr="00E716F0" w:rsidRDefault="002249A4" w:rsidP="002249A4">
      <w:pPr>
        <w:spacing w:line="240" w:lineRule="auto"/>
      </w:pPr>
    </w:p>
    <w:p w14:paraId="0AE67814" w14:textId="4091069E" w:rsidR="00630E78" w:rsidRDefault="002249A4" w:rsidP="00630E78">
      <w:pPr>
        <w:spacing w:line="240" w:lineRule="auto"/>
        <w:jc w:val="both"/>
      </w:pPr>
      <w:r w:rsidRPr="00E716F0">
        <w:t>Contactez </w:t>
      </w:r>
      <w:r w:rsidR="00335460">
        <w:t>l</w:t>
      </w:r>
      <w:r w:rsidRPr="00E716F0">
        <w:t>e référent communication de votre composante</w:t>
      </w:r>
      <w:r w:rsidR="00630E78">
        <w:t xml:space="preserve"> ou le Service Pilotage et Offre de Formation à l’adresse </w:t>
      </w:r>
      <w:hyperlink r:id="rId24" w:history="1">
        <w:r w:rsidR="00630E78" w:rsidRPr="006254F2">
          <w:rPr>
            <w:rStyle w:val="Lienhypertexte"/>
          </w:rPr>
          <w:t>offre.formation@u-pec.fr</w:t>
        </w:r>
      </w:hyperlink>
    </w:p>
    <w:p w14:paraId="3A50B60E" w14:textId="47F18E6E" w:rsidR="002249A4" w:rsidRPr="00E716F0" w:rsidRDefault="002249A4" w:rsidP="00335460">
      <w:pPr>
        <w:spacing w:line="240" w:lineRule="auto"/>
      </w:pPr>
    </w:p>
    <w:p w14:paraId="45650C94" w14:textId="77777777" w:rsidR="00EA149F" w:rsidRDefault="00EA149F">
      <w:pPr>
        <w:spacing w:line="240" w:lineRule="auto"/>
        <w:rPr>
          <w:b/>
          <w:bCs/>
          <w:sz w:val="24"/>
        </w:rPr>
      </w:pPr>
    </w:p>
    <w:p w14:paraId="50A06D45" w14:textId="77777777" w:rsidR="00335460" w:rsidRDefault="00335460">
      <w:pPr>
        <w:spacing w:line="240" w:lineRule="auto"/>
        <w:rPr>
          <w:b/>
          <w:sz w:val="24"/>
        </w:rPr>
      </w:pPr>
      <w:r>
        <w:rPr>
          <w:b/>
          <w:sz w:val="24"/>
        </w:rPr>
        <w:br w:type="page"/>
      </w:r>
    </w:p>
    <w:p w14:paraId="358CD24C" w14:textId="77777777" w:rsidR="001D3C02" w:rsidRPr="00630E78" w:rsidRDefault="001D3C02" w:rsidP="00630E78">
      <w:pPr>
        <w:shd w:val="clear" w:color="auto" w:fill="C00000"/>
        <w:rPr>
          <w:b/>
          <w:color w:val="FFFFFF" w:themeColor="background1"/>
          <w:sz w:val="24"/>
        </w:rPr>
      </w:pPr>
      <w:r w:rsidRPr="00630E78">
        <w:rPr>
          <w:b/>
          <w:color w:val="FFFFFF" w:themeColor="background1"/>
          <w:sz w:val="24"/>
        </w:rPr>
        <w:lastRenderedPageBreak/>
        <w:t>INFORMATIONS GENERALES</w:t>
      </w:r>
    </w:p>
    <w:p w14:paraId="766C8C77" w14:textId="77777777" w:rsidR="001D3C02" w:rsidRDefault="001D3C02" w:rsidP="00142BC8">
      <w:pPr>
        <w:rPr>
          <w:b/>
        </w:rPr>
      </w:pPr>
    </w:p>
    <w:p w14:paraId="3D55AFC9" w14:textId="626608F8" w:rsidR="003B0804" w:rsidRPr="00A61E06" w:rsidRDefault="006C6B72" w:rsidP="00B95F4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</w:pPr>
      <w:r>
        <w:rPr>
          <w:b/>
        </w:rPr>
        <w:t xml:space="preserve">TYPE DE </w:t>
      </w:r>
      <w:r w:rsidR="005E2F4E">
        <w:rPr>
          <w:b/>
        </w:rPr>
        <w:t xml:space="preserve">DIPLOME </w:t>
      </w:r>
      <w:bookmarkStart w:id="0" w:name="_GoBack"/>
      <w:r w:rsidR="00165EDF">
        <w:fldChar w:fldCharType="begin">
          <w:ffData>
            <w:name w:val="ListeDéroulante1"/>
            <w:enabled/>
            <w:calcOnExit w:val="0"/>
            <w:ddList>
              <w:listEntry w:val="- Sélectionner-"/>
              <w:listEntry w:val="DAEU"/>
              <w:listEntry w:val="DEUST"/>
              <w:listEntry w:val="BUT"/>
              <w:listEntry w:val="DUT"/>
              <w:listEntry w:val="LICENCE"/>
              <w:listEntry w:val="DOUBLE LICENCE"/>
              <w:listEntry w:val="LICENCE PRO"/>
              <w:listEntry w:val="MASTER"/>
              <w:listEntry w:val="DIPLOME D'ETAT"/>
              <w:listEntry w:val="DIPLOME D'INGENIEUR"/>
              <w:listEntry w:val="CAPACITE"/>
              <w:listEntry w:val="CERTIFICAT D'UNIVERSITE"/>
              <w:listEntry w:val="DIPLOME UNIVERSITAIRE - DU"/>
              <w:listEntry w:val="DIPLOME INTER UNIVERSITAIRE - DIU"/>
            </w:ddList>
          </w:ffData>
        </w:fldChar>
      </w:r>
      <w:bookmarkStart w:id="1" w:name="ListeDéroulante1"/>
      <w:r w:rsidR="00165EDF">
        <w:instrText xml:space="preserve"> FORMDROPDOWN </w:instrText>
      </w:r>
      <w:r w:rsidR="00AA0C9A">
        <w:fldChar w:fldCharType="separate"/>
      </w:r>
      <w:r w:rsidR="00165EDF">
        <w:fldChar w:fldCharType="end"/>
      </w:r>
      <w:bookmarkEnd w:id="1"/>
      <w:bookmarkEnd w:id="0"/>
    </w:p>
    <w:p w14:paraId="1B4583EB" w14:textId="77777777" w:rsidR="00B95F40" w:rsidRDefault="00B95F40" w:rsidP="00AC548E">
      <w:pPr>
        <w:spacing w:line="360" w:lineRule="auto"/>
        <w:rPr>
          <w:b/>
        </w:rPr>
      </w:pPr>
    </w:p>
    <w:p w14:paraId="54E2964D" w14:textId="64A02322" w:rsidR="006C6B72" w:rsidRPr="00A61E06" w:rsidRDefault="003B0804" w:rsidP="00B95F4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</w:pPr>
      <w:r>
        <w:rPr>
          <w:b/>
        </w:rPr>
        <w:t>D</w:t>
      </w:r>
      <w:r w:rsidR="006C6B72">
        <w:rPr>
          <w:b/>
        </w:rPr>
        <w:t>OMAINE</w:t>
      </w:r>
      <w:r>
        <w:rPr>
          <w:b/>
        </w:rPr>
        <w:t xml:space="preserve"> </w:t>
      </w:r>
      <w:r w:rsidR="00165EDF">
        <w:fldChar w:fldCharType="begin">
          <w:ffData>
            <w:name w:val="Domaine"/>
            <w:enabled/>
            <w:calcOnExit w:val="0"/>
            <w:ddList>
              <w:listEntry w:val="- Sélectionner -"/>
              <w:listEntry w:val="Arts - Lettres - Langues"/>
              <w:listEntry w:val="Droit - Economie - Gestion"/>
              <w:listEntry w:val="Sciences humaines et sciences sociales"/>
              <w:listEntry w:val="Sciences- Technologie - Santé"/>
            </w:ddList>
          </w:ffData>
        </w:fldChar>
      </w:r>
      <w:bookmarkStart w:id="2" w:name="Domaine"/>
      <w:r w:rsidR="00165EDF">
        <w:instrText xml:space="preserve"> FORMDROPDOWN </w:instrText>
      </w:r>
      <w:r w:rsidR="00AA0C9A">
        <w:fldChar w:fldCharType="separate"/>
      </w:r>
      <w:r w:rsidR="00165EDF">
        <w:fldChar w:fldCharType="end"/>
      </w:r>
      <w:bookmarkEnd w:id="2"/>
    </w:p>
    <w:p w14:paraId="13ACF033" w14:textId="77777777" w:rsidR="00B95F40" w:rsidRDefault="00B95F40" w:rsidP="00AC548E">
      <w:pPr>
        <w:spacing w:line="360" w:lineRule="auto"/>
        <w:rPr>
          <w:b/>
        </w:rPr>
      </w:pPr>
    </w:p>
    <w:p w14:paraId="6C87A167" w14:textId="77777777" w:rsidR="00191460" w:rsidRDefault="006C6B72" w:rsidP="00B95F4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rPr>
          <w:b/>
        </w:rPr>
      </w:pPr>
      <w:r>
        <w:rPr>
          <w:b/>
        </w:rPr>
        <w:t>MENTION</w:t>
      </w:r>
      <w:r w:rsidR="000673D5">
        <w:rPr>
          <w:b/>
        </w:rPr>
        <w:t xml:space="preserve"> </w:t>
      </w:r>
      <w:r w:rsidR="000673D5" w:rsidRPr="00A61E06">
        <w:fldChar w:fldCharType="begin">
          <w:ffData>
            <w:name w:val="Mention"/>
            <w:enabled/>
            <w:calcOnExit w:val="0"/>
            <w:textInput>
              <w:maxLength w:val="100"/>
            </w:textInput>
          </w:ffData>
        </w:fldChar>
      </w:r>
      <w:bookmarkStart w:id="3" w:name="Mention"/>
      <w:r w:rsidR="000673D5" w:rsidRPr="00A61E06">
        <w:instrText xml:space="preserve"> FORMTEXT </w:instrText>
      </w:r>
      <w:r w:rsidR="000673D5" w:rsidRPr="00A61E06">
        <w:fldChar w:fldCharType="separate"/>
      </w:r>
      <w:r w:rsidR="000673D5" w:rsidRPr="00A61E06">
        <w:rPr>
          <w:noProof/>
        </w:rPr>
        <w:t> </w:t>
      </w:r>
      <w:r w:rsidR="000673D5" w:rsidRPr="00A61E06">
        <w:rPr>
          <w:noProof/>
        </w:rPr>
        <w:t> </w:t>
      </w:r>
      <w:r w:rsidR="000673D5" w:rsidRPr="00A61E06">
        <w:rPr>
          <w:noProof/>
        </w:rPr>
        <w:t> </w:t>
      </w:r>
      <w:r w:rsidR="000673D5" w:rsidRPr="00A61E06">
        <w:rPr>
          <w:noProof/>
        </w:rPr>
        <w:t> </w:t>
      </w:r>
      <w:r w:rsidR="000673D5" w:rsidRPr="00A61E06">
        <w:rPr>
          <w:noProof/>
        </w:rPr>
        <w:t> </w:t>
      </w:r>
      <w:r w:rsidR="000673D5" w:rsidRPr="00A61E06">
        <w:fldChar w:fldCharType="end"/>
      </w:r>
      <w:bookmarkEnd w:id="3"/>
      <w:r w:rsidR="005E45B7">
        <w:rPr>
          <w:b/>
        </w:rPr>
        <w:tab/>
      </w:r>
      <w:r w:rsidR="00191460">
        <w:rPr>
          <w:b/>
        </w:rPr>
        <w:tab/>
      </w:r>
      <w:r w:rsidR="00191460">
        <w:rPr>
          <w:b/>
        </w:rPr>
        <w:tab/>
      </w:r>
    </w:p>
    <w:p w14:paraId="2A47D432" w14:textId="77777777" w:rsidR="00B95F40" w:rsidRDefault="00B95F40" w:rsidP="00AC548E">
      <w:pPr>
        <w:spacing w:line="360" w:lineRule="auto"/>
        <w:rPr>
          <w:b/>
        </w:rPr>
      </w:pPr>
    </w:p>
    <w:p w14:paraId="20A44BAC" w14:textId="77777777" w:rsidR="006C6B72" w:rsidRDefault="006C6B72" w:rsidP="00B95F4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rPr>
          <w:b/>
        </w:rPr>
      </w:pPr>
      <w:r>
        <w:rPr>
          <w:b/>
        </w:rPr>
        <w:t>PARCOURS</w:t>
      </w:r>
      <w:r w:rsidR="00074C1B">
        <w:rPr>
          <w:b/>
        </w:rPr>
        <w:t xml:space="preserve"> TYPE</w:t>
      </w:r>
      <w:r w:rsidR="003B0804">
        <w:rPr>
          <w:b/>
        </w:rPr>
        <w:t xml:space="preserve"> </w:t>
      </w:r>
      <w:r w:rsidR="000673D5" w:rsidRPr="00A61E06">
        <w:fldChar w:fldCharType="begin">
          <w:ffData>
            <w:name w:val="ParcoursType"/>
            <w:enabled/>
            <w:calcOnExit w:val="0"/>
            <w:textInput>
              <w:maxLength w:val="100"/>
            </w:textInput>
          </w:ffData>
        </w:fldChar>
      </w:r>
      <w:bookmarkStart w:id="4" w:name="ParcoursType"/>
      <w:r w:rsidR="000673D5" w:rsidRPr="00A61E06">
        <w:instrText xml:space="preserve"> FORMTEXT </w:instrText>
      </w:r>
      <w:r w:rsidR="000673D5" w:rsidRPr="00A61E06">
        <w:fldChar w:fldCharType="separate"/>
      </w:r>
      <w:r w:rsidR="000673D5" w:rsidRPr="00A61E06">
        <w:rPr>
          <w:noProof/>
        </w:rPr>
        <w:t> </w:t>
      </w:r>
      <w:r w:rsidR="000673D5" w:rsidRPr="00A61E06">
        <w:rPr>
          <w:noProof/>
        </w:rPr>
        <w:t> </w:t>
      </w:r>
      <w:r w:rsidR="000673D5" w:rsidRPr="00A61E06">
        <w:rPr>
          <w:noProof/>
        </w:rPr>
        <w:t> </w:t>
      </w:r>
      <w:r w:rsidR="000673D5" w:rsidRPr="00A61E06">
        <w:rPr>
          <w:noProof/>
        </w:rPr>
        <w:t> </w:t>
      </w:r>
      <w:r w:rsidR="000673D5" w:rsidRPr="00A61E06">
        <w:rPr>
          <w:noProof/>
        </w:rPr>
        <w:t> </w:t>
      </w:r>
      <w:r w:rsidR="000673D5" w:rsidRPr="00A61E06">
        <w:fldChar w:fldCharType="end"/>
      </w:r>
      <w:bookmarkEnd w:id="4"/>
    </w:p>
    <w:p w14:paraId="604C3F67" w14:textId="02AF3730" w:rsidR="00E83FDE" w:rsidRDefault="00E83FDE" w:rsidP="00AC548E">
      <w:pPr>
        <w:spacing w:line="360" w:lineRule="auto"/>
        <w:rPr>
          <w:b/>
        </w:rPr>
      </w:pPr>
    </w:p>
    <w:p w14:paraId="4861EFE9" w14:textId="77777777" w:rsidR="0035006E" w:rsidRDefault="0035006E" w:rsidP="0035006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rPr>
          <w:b/>
        </w:rPr>
      </w:pPr>
      <w:r>
        <w:rPr>
          <w:b/>
        </w:rPr>
        <w:t xml:space="preserve">SITE WEB DE LA FORMATION (200 caractères espaces compris) </w:t>
      </w:r>
      <w:r>
        <w:rPr>
          <w:b/>
        </w:rPr>
        <w:fldChar w:fldCharType="begin">
          <w:ffData>
            <w:name w:val="Siteweb"/>
            <w:enabled/>
            <w:calcOnExit w:val="0"/>
            <w:textInput>
              <w:maxLength w:val="200"/>
            </w:textInput>
          </w:ffData>
        </w:fldChar>
      </w:r>
      <w:bookmarkStart w:id="5" w:name="Siteweb"/>
      <w:r>
        <w:rPr>
          <w:b/>
        </w:rPr>
        <w:instrText xml:space="preserve"> FORMTEXT </w:instrText>
      </w:r>
      <w:r>
        <w:rPr>
          <w:b/>
        </w:rPr>
      </w:r>
      <w:r>
        <w:rPr>
          <w:b/>
        </w:rPr>
        <w:fldChar w:fldCharType="separate"/>
      </w:r>
      <w:r>
        <w:rPr>
          <w:b/>
          <w:noProof/>
        </w:rPr>
        <w:t> </w:t>
      </w:r>
      <w:r>
        <w:rPr>
          <w:b/>
          <w:noProof/>
        </w:rPr>
        <w:t> </w:t>
      </w:r>
      <w:r>
        <w:rPr>
          <w:b/>
          <w:noProof/>
        </w:rPr>
        <w:t> </w:t>
      </w:r>
      <w:r>
        <w:rPr>
          <w:b/>
          <w:noProof/>
        </w:rPr>
        <w:t> </w:t>
      </w:r>
      <w:r>
        <w:rPr>
          <w:b/>
          <w:noProof/>
        </w:rPr>
        <w:t> </w:t>
      </w:r>
      <w:r>
        <w:rPr>
          <w:b/>
        </w:rPr>
        <w:fldChar w:fldCharType="end"/>
      </w:r>
      <w:bookmarkEnd w:id="5"/>
    </w:p>
    <w:p w14:paraId="45CE5942" w14:textId="33EBD1EC" w:rsidR="0035006E" w:rsidRDefault="0035006E" w:rsidP="00AC548E">
      <w:pPr>
        <w:spacing w:line="360" w:lineRule="auto"/>
        <w:rPr>
          <w:b/>
        </w:rPr>
      </w:pPr>
    </w:p>
    <w:p w14:paraId="10965A7F" w14:textId="1723CFD3" w:rsidR="00074C1B" w:rsidRPr="00A61E06" w:rsidRDefault="00074C1B" w:rsidP="00B95F4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</w:pPr>
      <w:r>
        <w:rPr>
          <w:b/>
        </w:rPr>
        <w:t>UFR / INSTITUT</w:t>
      </w:r>
      <w:r w:rsidR="003B0804">
        <w:rPr>
          <w:b/>
        </w:rPr>
        <w:t xml:space="preserve"> </w:t>
      </w:r>
      <w:r w:rsidR="00FA5B45">
        <w:fldChar w:fldCharType="begin">
          <w:ffData>
            <w:name w:val="UFR"/>
            <w:enabled/>
            <w:calcOnExit w:val="0"/>
            <w:ddList>
              <w:listEntry w:val="- Sélectionner -"/>
              <w:listEntry w:val="AEI-IS"/>
              <w:listEntry w:val="DROIT"/>
              <w:listEntry w:val="EEP"/>
              <w:listEntry w:val="ERGOTHERAPIE"/>
              <w:listEntry w:val="EUP"/>
              <w:listEntry w:val="INSPE"/>
              <w:listEntry w:val="IPAG"/>
              <w:listEntry w:val="IUT CRETEIL-VITRY"/>
              <w:listEntry w:val="IUT SENART-FONTAINEBLEAU"/>
              <w:listEntry w:val="LLSH"/>
              <w:listEntry w:val="SANTE"/>
              <w:listEntry w:val="SCIENCES ECO &amp; GESTION"/>
              <w:listEntry w:val="SESS-STAPS"/>
              <w:listEntry w:val="SCIENCES ET TECHNOLOGIE"/>
              <w:listEntry w:val="EPISEN"/>
            </w:ddList>
          </w:ffData>
        </w:fldChar>
      </w:r>
      <w:bookmarkStart w:id="6" w:name="UFR"/>
      <w:r w:rsidR="00FA5B45">
        <w:instrText xml:space="preserve"> FORMDROPDOWN </w:instrText>
      </w:r>
      <w:r w:rsidR="00AA0C9A">
        <w:fldChar w:fldCharType="separate"/>
      </w:r>
      <w:r w:rsidR="00FA5B45">
        <w:fldChar w:fldCharType="end"/>
      </w:r>
      <w:bookmarkEnd w:id="6"/>
    </w:p>
    <w:p w14:paraId="1218895B" w14:textId="77777777" w:rsidR="0003397A" w:rsidRDefault="0003397A" w:rsidP="0003397A">
      <w:pPr>
        <w:spacing w:line="360" w:lineRule="auto"/>
        <w:rPr>
          <w:b/>
        </w:rPr>
      </w:pPr>
    </w:p>
    <w:p w14:paraId="7FC14CC6" w14:textId="316886AA" w:rsidR="0003397A" w:rsidRDefault="0003397A" w:rsidP="00FA7EA2">
      <w:pPr>
        <w:pBdr>
          <w:top w:val="single" w:sz="4" w:space="1" w:color="auto"/>
          <w:left w:val="single" w:sz="4" w:space="4" w:color="auto"/>
          <w:right w:val="single" w:sz="4" w:space="4" w:color="auto"/>
        </w:pBdr>
        <w:spacing w:line="360" w:lineRule="auto"/>
        <w:rPr>
          <w:b/>
        </w:rPr>
      </w:pPr>
      <w:r>
        <w:rPr>
          <w:b/>
        </w:rPr>
        <w:t xml:space="preserve">MODALITÉS  </w:t>
      </w:r>
    </w:p>
    <w:p w14:paraId="1202E713" w14:textId="20DCA652" w:rsidR="0003397A" w:rsidRPr="0003397A" w:rsidRDefault="0003397A" w:rsidP="0003397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</w:pPr>
      <w:r w:rsidRPr="0003397A">
        <w:tab/>
      </w:r>
      <w:sdt>
        <w:sdtPr>
          <w:id w:val="170142970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03397A">
            <w:rPr>
              <w:rFonts w:ascii="MS Gothic" w:eastAsia="MS Gothic" w:hAnsi="MS Gothic" w:hint="eastAsia"/>
            </w:rPr>
            <w:t>☐</w:t>
          </w:r>
        </w:sdtContent>
      </w:sdt>
      <w:r w:rsidRPr="0003397A">
        <w:t xml:space="preserve"> Formation diplômante</w:t>
      </w:r>
    </w:p>
    <w:p w14:paraId="7B40991E" w14:textId="0ECC1C34" w:rsidR="0003397A" w:rsidRPr="0003397A" w:rsidRDefault="00AA0C9A" w:rsidP="0003397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ind w:firstLine="708"/>
      </w:pPr>
      <w:sdt>
        <w:sdtPr>
          <w:id w:val="138444434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3397A" w:rsidRPr="0003397A">
            <w:rPr>
              <w:rFonts w:ascii="MS Gothic" w:eastAsia="MS Gothic" w:hAnsi="MS Gothic" w:hint="eastAsia"/>
            </w:rPr>
            <w:t>☐</w:t>
          </w:r>
        </w:sdtContent>
      </w:sdt>
      <w:r w:rsidR="0003397A" w:rsidRPr="0003397A">
        <w:t xml:space="preserve"> Formation initiale</w:t>
      </w:r>
    </w:p>
    <w:p w14:paraId="37B2B7E9" w14:textId="0C693157" w:rsidR="0003397A" w:rsidRPr="0003397A" w:rsidRDefault="00AA0C9A" w:rsidP="0003397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ind w:firstLine="708"/>
      </w:pPr>
      <w:sdt>
        <w:sdtPr>
          <w:id w:val="725021976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310159">
            <w:rPr>
              <w:rFonts w:ascii="MS Gothic" w:eastAsia="MS Gothic" w:hAnsi="MS Gothic" w:hint="eastAsia"/>
            </w:rPr>
            <w:t>☒</w:t>
          </w:r>
        </w:sdtContent>
      </w:sdt>
      <w:r w:rsidR="0003397A" w:rsidRPr="0003397A">
        <w:t xml:space="preserve"> Formation continue</w:t>
      </w:r>
    </w:p>
    <w:p w14:paraId="509F4062" w14:textId="092CDEB7" w:rsidR="0003397A" w:rsidRPr="0003397A" w:rsidRDefault="00AA0C9A" w:rsidP="0003397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ind w:firstLine="708"/>
      </w:pPr>
      <w:sdt>
        <w:sdtPr>
          <w:id w:val="191951275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3397A" w:rsidRPr="0003397A">
            <w:rPr>
              <w:rFonts w:ascii="MS Gothic" w:eastAsia="MS Gothic" w:hAnsi="MS Gothic" w:hint="eastAsia"/>
            </w:rPr>
            <w:t>☐</w:t>
          </w:r>
        </w:sdtContent>
      </w:sdt>
      <w:r w:rsidR="0003397A" w:rsidRPr="0003397A">
        <w:t xml:space="preserve"> Formation alternance</w:t>
      </w:r>
    </w:p>
    <w:p w14:paraId="159C5F93" w14:textId="3C79A33A" w:rsidR="0003397A" w:rsidRPr="0003397A" w:rsidRDefault="00AA0C9A" w:rsidP="0003397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ind w:firstLine="708"/>
      </w:pPr>
      <w:sdt>
        <w:sdtPr>
          <w:id w:val="-164805046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3397A" w:rsidRPr="0003397A">
            <w:rPr>
              <w:rFonts w:ascii="MS Gothic" w:eastAsia="MS Gothic" w:hAnsi="MS Gothic" w:hint="eastAsia"/>
            </w:rPr>
            <w:t>☐</w:t>
          </w:r>
        </w:sdtContent>
      </w:sdt>
      <w:r w:rsidR="0003397A" w:rsidRPr="0003397A">
        <w:t xml:space="preserve"> Formation en apprentissage</w:t>
      </w:r>
    </w:p>
    <w:p w14:paraId="226DCD19" w14:textId="25518814" w:rsidR="0003397A" w:rsidRPr="0003397A" w:rsidRDefault="00AA0C9A" w:rsidP="0003397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ind w:firstLine="708"/>
      </w:pPr>
      <w:sdt>
        <w:sdtPr>
          <w:id w:val="-108445245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3397A" w:rsidRPr="0003397A">
            <w:rPr>
              <w:rFonts w:ascii="MS Gothic" w:eastAsia="MS Gothic" w:hAnsi="MS Gothic" w:hint="eastAsia"/>
            </w:rPr>
            <w:t>☐</w:t>
          </w:r>
        </w:sdtContent>
      </w:sdt>
      <w:r w:rsidR="0003397A" w:rsidRPr="0003397A">
        <w:t xml:space="preserve"> Partiellement à distance</w:t>
      </w:r>
    </w:p>
    <w:p w14:paraId="6534E80E" w14:textId="0C4D8D93" w:rsidR="0003397A" w:rsidRPr="0003397A" w:rsidRDefault="00AA0C9A" w:rsidP="0003397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ind w:firstLine="708"/>
      </w:pPr>
      <w:sdt>
        <w:sdtPr>
          <w:id w:val="-182904311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3397A" w:rsidRPr="0003397A">
            <w:rPr>
              <w:rFonts w:ascii="MS Gothic" w:eastAsia="MS Gothic" w:hAnsi="MS Gothic" w:hint="eastAsia"/>
            </w:rPr>
            <w:t>☐</w:t>
          </w:r>
        </w:sdtContent>
      </w:sdt>
      <w:r w:rsidR="0003397A" w:rsidRPr="0003397A">
        <w:t xml:space="preserve"> Formation VAE</w:t>
      </w:r>
    </w:p>
    <w:p w14:paraId="731A836A" w14:textId="2730CE7D" w:rsidR="00B95F40" w:rsidRDefault="00B95F40" w:rsidP="003B0804">
      <w:pPr>
        <w:tabs>
          <w:tab w:val="left" w:pos="5595"/>
        </w:tabs>
        <w:spacing w:line="360" w:lineRule="auto"/>
        <w:rPr>
          <w:b/>
        </w:rPr>
      </w:pPr>
    </w:p>
    <w:p w14:paraId="6647462C" w14:textId="77777777" w:rsidR="00630E78" w:rsidRDefault="00630E78" w:rsidP="00630E78">
      <w:pPr>
        <w:tabs>
          <w:tab w:val="left" w:pos="5595"/>
        </w:tabs>
        <w:spacing w:line="360" w:lineRule="auto"/>
        <w:rPr>
          <w:b/>
        </w:rPr>
      </w:pPr>
      <w:r w:rsidRPr="00951751">
        <w:rPr>
          <w:b/>
          <w:noProof/>
        </w:rPr>
        <w:drawing>
          <wp:inline distT="0" distB="0" distL="0" distR="0" wp14:anchorId="575C042A" wp14:editId="0018949B">
            <wp:extent cx="5615940" cy="365760"/>
            <wp:effectExtent l="0" t="0" r="3810" b="0"/>
            <wp:docPr id="3" name="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638848" cy="3672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6E6074" w14:textId="77777777" w:rsidR="0035006E" w:rsidRDefault="0035006E" w:rsidP="003B0804">
      <w:pPr>
        <w:tabs>
          <w:tab w:val="left" w:pos="5595"/>
        </w:tabs>
        <w:spacing w:line="360" w:lineRule="auto"/>
        <w:rPr>
          <w:b/>
        </w:rPr>
      </w:pPr>
    </w:p>
    <w:p w14:paraId="5B306C12" w14:textId="77777777" w:rsidR="001D3C02" w:rsidRDefault="001D3C02" w:rsidP="00B95F4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595"/>
        </w:tabs>
        <w:spacing w:line="360" w:lineRule="auto"/>
        <w:rPr>
          <w:b/>
        </w:rPr>
      </w:pPr>
      <w:r>
        <w:rPr>
          <w:b/>
        </w:rPr>
        <w:t>CAPACITE D’ACCUEIL</w:t>
      </w:r>
      <w:r w:rsidR="000673D5">
        <w:rPr>
          <w:b/>
        </w:rPr>
        <w:t xml:space="preserve"> (125 caractères espaces compris)</w:t>
      </w:r>
      <w:r w:rsidR="003B0804">
        <w:rPr>
          <w:b/>
        </w:rPr>
        <w:t xml:space="preserve"> </w:t>
      </w:r>
      <w:r w:rsidR="000673D5">
        <w:rPr>
          <w:b/>
        </w:rPr>
        <w:fldChar w:fldCharType="begin">
          <w:ffData>
            <w:name w:val="CapaciteAccueil"/>
            <w:enabled/>
            <w:calcOnExit w:val="0"/>
            <w:textInput>
              <w:maxLength w:val="125"/>
            </w:textInput>
          </w:ffData>
        </w:fldChar>
      </w:r>
      <w:bookmarkStart w:id="7" w:name="CapaciteAccueil"/>
      <w:r w:rsidR="000673D5">
        <w:rPr>
          <w:b/>
        </w:rPr>
        <w:instrText xml:space="preserve"> FORMTEXT </w:instrText>
      </w:r>
      <w:r w:rsidR="000673D5">
        <w:rPr>
          <w:b/>
        </w:rPr>
      </w:r>
      <w:r w:rsidR="000673D5">
        <w:rPr>
          <w:b/>
        </w:rPr>
        <w:fldChar w:fldCharType="separate"/>
      </w:r>
      <w:r w:rsidR="000673D5">
        <w:rPr>
          <w:b/>
          <w:noProof/>
        </w:rPr>
        <w:t> </w:t>
      </w:r>
      <w:r w:rsidR="000673D5">
        <w:rPr>
          <w:b/>
          <w:noProof/>
        </w:rPr>
        <w:t> </w:t>
      </w:r>
      <w:r w:rsidR="000673D5">
        <w:rPr>
          <w:b/>
          <w:noProof/>
        </w:rPr>
        <w:t> </w:t>
      </w:r>
      <w:r w:rsidR="000673D5">
        <w:rPr>
          <w:b/>
          <w:noProof/>
        </w:rPr>
        <w:t> </w:t>
      </w:r>
      <w:r w:rsidR="000673D5">
        <w:rPr>
          <w:b/>
          <w:noProof/>
        </w:rPr>
        <w:t> </w:t>
      </w:r>
      <w:r w:rsidR="000673D5">
        <w:rPr>
          <w:b/>
        </w:rPr>
        <w:fldChar w:fldCharType="end"/>
      </w:r>
      <w:bookmarkEnd w:id="7"/>
    </w:p>
    <w:p w14:paraId="6BAEE466" w14:textId="77777777" w:rsidR="00B95F40" w:rsidRDefault="00B95F40" w:rsidP="00AC548E">
      <w:pPr>
        <w:spacing w:line="360" w:lineRule="auto"/>
        <w:rPr>
          <w:b/>
        </w:rPr>
      </w:pPr>
    </w:p>
    <w:p w14:paraId="02931955" w14:textId="77777777" w:rsidR="006C6B72" w:rsidRDefault="00D868EC" w:rsidP="006D60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b/>
        </w:rPr>
      </w:pPr>
      <w:r>
        <w:rPr>
          <w:b/>
        </w:rPr>
        <w:t>PRESENTATION DE LA FORMATION (800 caractères espaces compris)</w:t>
      </w:r>
    </w:p>
    <w:p w14:paraId="603F910B" w14:textId="77777777" w:rsidR="00584364" w:rsidRDefault="000673D5" w:rsidP="006D60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lastRenderedPageBreak/>
        <w:fldChar w:fldCharType="begin">
          <w:ffData>
            <w:name w:val="Présentation"/>
            <w:enabled/>
            <w:calcOnExit w:val="0"/>
            <w:textInput>
              <w:maxLength w:val="800"/>
            </w:textInput>
          </w:ffData>
        </w:fldChar>
      </w:r>
      <w:bookmarkStart w:id="8" w:name="Présentation"/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bookmarkEnd w:id="8"/>
    </w:p>
    <w:p w14:paraId="45F60E45" w14:textId="77777777" w:rsidR="006D6043" w:rsidRPr="00D868EC" w:rsidRDefault="006D6043" w:rsidP="00191460">
      <w:pPr>
        <w:rPr>
          <w:b/>
        </w:rPr>
      </w:pPr>
    </w:p>
    <w:p w14:paraId="0B8E4650" w14:textId="77777777" w:rsidR="00D868EC" w:rsidRDefault="00D868EC" w:rsidP="00D868E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b/>
        </w:rPr>
      </w:pPr>
      <w:r>
        <w:rPr>
          <w:b/>
        </w:rPr>
        <w:t>COMPETENCES VISEES (800 caractères espaces compris)</w:t>
      </w:r>
    </w:p>
    <w:p w14:paraId="6C2C1BFD" w14:textId="77777777" w:rsidR="00D868EC" w:rsidRDefault="000673D5" w:rsidP="00E11FE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fldChar w:fldCharType="begin">
          <w:ffData>
            <w:name w:val="Compétences"/>
            <w:enabled/>
            <w:calcOnExit w:val="0"/>
            <w:textInput>
              <w:maxLength w:val="800"/>
            </w:textInput>
          </w:ffData>
        </w:fldChar>
      </w:r>
      <w:bookmarkStart w:id="9" w:name="Compétences"/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bookmarkEnd w:id="9"/>
    </w:p>
    <w:p w14:paraId="1E80FD7B" w14:textId="77777777" w:rsidR="00D37D68" w:rsidRDefault="00D37D68">
      <w:pPr>
        <w:spacing w:line="240" w:lineRule="auto"/>
        <w:rPr>
          <w:b/>
        </w:rPr>
      </w:pPr>
    </w:p>
    <w:p w14:paraId="558908B0" w14:textId="77777777" w:rsidR="00D868EC" w:rsidRDefault="00F47AAF" w:rsidP="00D868E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b/>
        </w:rPr>
      </w:pPr>
      <w:r>
        <w:rPr>
          <w:b/>
        </w:rPr>
        <w:t>POURSUITES D’ETUDES</w:t>
      </w:r>
      <w:r w:rsidR="00D868EC">
        <w:rPr>
          <w:b/>
        </w:rPr>
        <w:t xml:space="preserve"> (800 caractères espaces compris)</w:t>
      </w:r>
    </w:p>
    <w:p w14:paraId="152EEEAD" w14:textId="582A6133" w:rsidR="00D868EC" w:rsidRPr="00D868EC" w:rsidRDefault="000673D5" w:rsidP="0035006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enter" w:pos="4422"/>
        </w:tabs>
      </w:pPr>
      <w:r>
        <w:fldChar w:fldCharType="begin">
          <w:ffData>
            <w:name w:val="PoursuitesEtudes"/>
            <w:enabled/>
            <w:calcOnExit w:val="0"/>
            <w:textInput>
              <w:maxLength w:val="800"/>
            </w:textInput>
          </w:ffData>
        </w:fldChar>
      </w:r>
      <w:bookmarkStart w:id="10" w:name="PoursuitesEtudes"/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bookmarkEnd w:id="10"/>
    </w:p>
    <w:p w14:paraId="448724B6" w14:textId="77777777" w:rsidR="00D868EC" w:rsidRPr="00D37D68" w:rsidRDefault="00D868EC" w:rsidP="00191460">
      <w:pPr>
        <w:rPr>
          <w:b/>
        </w:rPr>
      </w:pPr>
    </w:p>
    <w:p w14:paraId="0F9826FF" w14:textId="77777777" w:rsidR="00D37D68" w:rsidRDefault="00D37D68" w:rsidP="00D37D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b/>
        </w:rPr>
      </w:pPr>
      <w:r>
        <w:rPr>
          <w:b/>
        </w:rPr>
        <w:t>DÉBOUCHÉS PROFESSIONNELS (800 caractères espaces compris)</w:t>
      </w:r>
    </w:p>
    <w:p w14:paraId="79E6AA26" w14:textId="2D33518C" w:rsidR="00D37D68" w:rsidRPr="00D868EC" w:rsidRDefault="000673D5" w:rsidP="0035006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enter" w:pos="4422"/>
        </w:tabs>
      </w:pPr>
      <w:r>
        <w:fldChar w:fldCharType="begin">
          <w:ffData>
            <w:name w:val="DébouchésPro"/>
            <w:enabled/>
            <w:calcOnExit w:val="0"/>
            <w:textInput>
              <w:maxLength w:val="800"/>
            </w:textInput>
          </w:ffData>
        </w:fldChar>
      </w:r>
      <w:bookmarkStart w:id="11" w:name="DébouchésPro"/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bookmarkEnd w:id="11"/>
    </w:p>
    <w:p w14:paraId="211A744F" w14:textId="77777777" w:rsidR="00D868EC" w:rsidRPr="00D37D68" w:rsidRDefault="00D868EC" w:rsidP="00191460">
      <w:pPr>
        <w:rPr>
          <w:b/>
        </w:rPr>
      </w:pPr>
    </w:p>
    <w:p w14:paraId="0EECC1F6" w14:textId="77777777" w:rsidR="00D37D68" w:rsidRDefault="00D37D68" w:rsidP="00D37D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b/>
        </w:rPr>
      </w:pPr>
      <w:r>
        <w:rPr>
          <w:b/>
        </w:rPr>
        <w:t>ENVIRONNEMENT DE RECHERCHE (800 caractères espaces compris)</w:t>
      </w:r>
    </w:p>
    <w:p w14:paraId="5770BA57" w14:textId="7FDFA0C9" w:rsidR="00E11FE3" w:rsidRPr="00D868EC" w:rsidRDefault="000673D5" w:rsidP="00E11FE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enter" w:pos="4422"/>
          <w:tab w:val="left" w:pos="8055"/>
        </w:tabs>
      </w:pPr>
      <w:r>
        <w:fldChar w:fldCharType="begin">
          <w:ffData>
            <w:name w:val="Recherche"/>
            <w:enabled/>
            <w:calcOnExit w:val="0"/>
            <w:textInput>
              <w:maxLength w:val="800"/>
            </w:textInput>
          </w:ffData>
        </w:fldChar>
      </w:r>
      <w:bookmarkStart w:id="12" w:name="Recherche"/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bookmarkEnd w:id="12"/>
    </w:p>
    <w:p w14:paraId="1AA98003" w14:textId="77777777" w:rsidR="00641A4E" w:rsidRDefault="00641A4E">
      <w:pPr>
        <w:spacing w:line="240" w:lineRule="auto"/>
        <w:rPr>
          <w:b/>
        </w:rPr>
      </w:pPr>
    </w:p>
    <w:p w14:paraId="585A4A13" w14:textId="12E5100D" w:rsidR="002D386B" w:rsidRDefault="002D386B" w:rsidP="002D386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b/>
        </w:rPr>
      </w:pPr>
      <w:r>
        <w:rPr>
          <w:b/>
        </w:rPr>
        <w:t>STATISTIQUES (</w:t>
      </w:r>
      <w:r w:rsidR="00737E84">
        <w:rPr>
          <w:b/>
        </w:rPr>
        <w:t>800</w:t>
      </w:r>
      <w:r w:rsidR="00121EB6">
        <w:rPr>
          <w:b/>
        </w:rPr>
        <w:t xml:space="preserve"> </w:t>
      </w:r>
      <w:r>
        <w:rPr>
          <w:b/>
        </w:rPr>
        <w:t>caractères espaces compris)</w:t>
      </w:r>
    </w:p>
    <w:p w14:paraId="1AD89A37" w14:textId="4A4546DB" w:rsidR="002D386B" w:rsidRDefault="00737E84" w:rsidP="002D386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enter" w:pos="4422"/>
          <w:tab w:val="left" w:pos="8055"/>
        </w:tabs>
      </w:pPr>
      <w:r>
        <w:fldChar w:fldCharType="begin">
          <w:ffData>
            <w:name w:val=""/>
            <w:enabled/>
            <w:calcOnExit w:val="0"/>
            <w:textInput>
              <w:maxLength w:val="800"/>
            </w:textInput>
          </w:ffData>
        </w:fldChar>
      </w:r>
      <w:r>
        <w:instrText xml:space="preserve"> FORMTEXT </w:instrText>
      </w:r>
      <w:r>
        <w:fldChar w:fldCharType="separate"/>
      </w:r>
      <w:r w:rsidR="00310159" w:rsidRPr="00310159">
        <w:rPr>
          <w:noProof/>
        </w:rPr>
        <w:t>L’UPEC évalue chaque année ses dispositifs de formation continue. Pour avoir accès aux données (taux de réussite, taux de satisfaction, taux d'insertion…), adressez votre requête par mail à qualiopi-sante@u-pec.fr en précisant le nom de la formation en objet.</w:t>
      </w:r>
      <w:r>
        <w:fldChar w:fldCharType="end"/>
      </w:r>
    </w:p>
    <w:p w14:paraId="56718A17" w14:textId="7EC91369" w:rsidR="002D386B" w:rsidRDefault="002D386B" w:rsidP="002D386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enter" w:pos="4422"/>
          <w:tab w:val="left" w:pos="8055"/>
        </w:tabs>
        <w:rPr>
          <w:color w:val="44546A" w:themeColor="text2"/>
        </w:rPr>
      </w:pPr>
    </w:p>
    <w:p w14:paraId="398EB010" w14:textId="63826457" w:rsidR="0077630E" w:rsidRPr="00AA5B67" w:rsidRDefault="00121EB6" w:rsidP="00D0440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enter" w:pos="4422"/>
        </w:tabs>
        <w:jc w:val="both"/>
        <w:rPr>
          <w:color w:val="009999"/>
          <w:sz w:val="16"/>
        </w:rPr>
      </w:pPr>
      <w:r w:rsidRPr="00AA5B67">
        <w:rPr>
          <w:rStyle w:val="Textedelespacerserv"/>
          <w:rFonts w:ascii="Arial" w:hAnsi="Arial" w:cs="Arial"/>
          <w:b/>
          <w:color w:val="009999"/>
          <w:sz w:val="16"/>
        </w:rPr>
        <w:t xml:space="preserve">► </w:t>
      </w:r>
      <w:r w:rsidR="00D67602" w:rsidRPr="00AA5B67">
        <w:rPr>
          <w:rStyle w:val="Textedelespacerserv"/>
          <w:b/>
          <w:color w:val="009999"/>
          <w:sz w:val="16"/>
        </w:rPr>
        <w:t>NOTE DEVE</w:t>
      </w:r>
      <w:r w:rsidR="00B93D66" w:rsidRPr="00AA5B67">
        <w:rPr>
          <w:rStyle w:val="Textedelespacerserv"/>
          <w:b/>
          <w:color w:val="009999"/>
          <w:sz w:val="16"/>
        </w:rPr>
        <w:t xml:space="preserve"> / </w:t>
      </w:r>
      <w:r w:rsidR="001338E9" w:rsidRPr="00AA5B67">
        <w:rPr>
          <w:color w:val="009999"/>
          <w:sz w:val="16"/>
        </w:rPr>
        <w:t>D</w:t>
      </w:r>
      <w:r w:rsidR="004A779E" w:rsidRPr="00AA5B67">
        <w:rPr>
          <w:color w:val="009999"/>
          <w:sz w:val="16"/>
        </w:rPr>
        <w:t>émarche qualité</w:t>
      </w:r>
      <w:r w:rsidR="0077630E" w:rsidRPr="00AA5B67">
        <w:rPr>
          <w:color w:val="009999"/>
          <w:sz w:val="16"/>
        </w:rPr>
        <w:t xml:space="preserve"> </w:t>
      </w:r>
      <w:r w:rsidR="0077630E" w:rsidRPr="00AA5B67">
        <w:rPr>
          <w:rFonts w:ascii="Arial" w:eastAsia="Times New Roman" w:hAnsi="Arial" w:cs="Arial" w:hint="eastAsia"/>
          <w:color w:val="009999"/>
          <w:sz w:val="16"/>
          <w:lang w:eastAsia="ja-JP"/>
        </w:rPr>
        <w:t>→</w:t>
      </w:r>
      <w:r w:rsidR="0077630E" w:rsidRPr="00AA5B67">
        <w:rPr>
          <w:color w:val="009999"/>
          <w:sz w:val="16"/>
        </w:rPr>
        <w:t xml:space="preserve"> </w:t>
      </w:r>
      <w:r w:rsidR="00D67602" w:rsidRPr="00AA5B67">
        <w:rPr>
          <w:color w:val="009999"/>
          <w:sz w:val="16"/>
        </w:rPr>
        <w:t>Ajouter dans</w:t>
      </w:r>
      <w:r w:rsidR="0077630E" w:rsidRPr="00AA5B67">
        <w:rPr>
          <w:color w:val="009999"/>
          <w:sz w:val="16"/>
        </w:rPr>
        <w:t xml:space="preserve"> cette rubrique </w:t>
      </w:r>
      <w:r w:rsidR="008D5F79" w:rsidRPr="00AA5B67">
        <w:rPr>
          <w:color w:val="009999"/>
          <w:sz w:val="16"/>
        </w:rPr>
        <w:t>les taux dont vous disposez (satisfaction, réussite, insertion)</w:t>
      </w:r>
    </w:p>
    <w:p w14:paraId="33075D2B" w14:textId="3E28CD5D" w:rsidR="008D5F79" w:rsidRPr="00AA5B67" w:rsidRDefault="008D5F79" w:rsidP="00D0440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enter" w:pos="4422"/>
          <w:tab w:val="left" w:pos="8055"/>
        </w:tabs>
        <w:jc w:val="both"/>
        <w:rPr>
          <w:i/>
          <w:color w:val="009999"/>
          <w:sz w:val="16"/>
        </w:rPr>
      </w:pPr>
    </w:p>
    <w:p w14:paraId="20A999CD" w14:textId="3206340B" w:rsidR="001338E9" w:rsidRPr="00AA5B67" w:rsidRDefault="008D5F79" w:rsidP="00D0440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enter" w:pos="4422"/>
          <w:tab w:val="left" w:pos="8055"/>
        </w:tabs>
        <w:jc w:val="both"/>
        <w:rPr>
          <w:b/>
          <w:i/>
          <w:color w:val="009999"/>
          <w:sz w:val="16"/>
        </w:rPr>
      </w:pPr>
      <w:r w:rsidRPr="00AA5B67">
        <w:rPr>
          <w:b/>
          <w:i/>
          <w:color w:val="009999"/>
          <w:sz w:val="16"/>
        </w:rPr>
        <w:t>Données obligatoires pour la Formation professionnelle dans le cadre de la certification Qualiopi</w:t>
      </w:r>
    </w:p>
    <w:p w14:paraId="7187CE12" w14:textId="31810E73" w:rsidR="002D386B" w:rsidRDefault="002D386B" w:rsidP="00D04404">
      <w:pPr>
        <w:spacing w:line="240" w:lineRule="auto"/>
        <w:jc w:val="both"/>
        <w:rPr>
          <w:b/>
        </w:rPr>
      </w:pPr>
    </w:p>
    <w:p w14:paraId="0426CE1E" w14:textId="5C54ABCE" w:rsidR="00D37D68" w:rsidRDefault="00630E78">
      <w:pPr>
        <w:spacing w:line="240" w:lineRule="auto"/>
        <w:rPr>
          <w:b/>
        </w:rPr>
      </w:pPr>
      <w:r w:rsidRPr="00951751">
        <w:rPr>
          <w:b/>
          <w:noProof/>
        </w:rPr>
        <w:drawing>
          <wp:inline distT="0" distB="0" distL="0" distR="0" wp14:anchorId="4DFA6FF3" wp14:editId="0158AB6F">
            <wp:extent cx="5615940" cy="412750"/>
            <wp:effectExtent l="0" t="0" r="3810" b="6350"/>
            <wp:docPr id="4" name="Imag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615940" cy="412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4FE77C" w14:textId="77777777" w:rsidR="00630E78" w:rsidRDefault="00630E78">
      <w:pPr>
        <w:spacing w:line="240" w:lineRule="auto"/>
        <w:rPr>
          <w:b/>
        </w:rPr>
      </w:pPr>
    </w:p>
    <w:p w14:paraId="776D3FF6" w14:textId="3817F574" w:rsidR="00D37D68" w:rsidRDefault="00D37D68" w:rsidP="00D37D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b/>
        </w:rPr>
      </w:pPr>
      <w:r>
        <w:rPr>
          <w:b/>
        </w:rPr>
        <w:t>ORGANISATION DE LA FORMATION (PROGRAMME DES ENSEIGNEMENTS)</w:t>
      </w:r>
      <w:r w:rsidR="009922D9">
        <w:rPr>
          <w:b/>
        </w:rPr>
        <w:t xml:space="preserve"> (</w:t>
      </w:r>
      <w:r w:rsidR="00BA35BC">
        <w:rPr>
          <w:b/>
        </w:rPr>
        <w:t>18</w:t>
      </w:r>
      <w:r w:rsidR="009922D9">
        <w:rPr>
          <w:b/>
        </w:rPr>
        <w:t>00 caractères espaces compris)</w:t>
      </w:r>
    </w:p>
    <w:p w14:paraId="353BC391" w14:textId="77777777" w:rsidR="00D37D68" w:rsidRPr="00470E7C" w:rsidRDefault="00D37D68" w:rsidP="00D37D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enter" w:pos="4422"/>
        </w:tabs>
        <w:rPr>
          <w:rStyle w:val="Textedelespacerserv"/>
          <w:color w:val="auto"/>
        </w:rPr>
      </w:pPr>
      <w:r w:rsidRPr="00470E7C">
        <w:rPr>
          <w:rStyle w:val="Textedelespacerserv"/>
          <w:color w:val="auto"/>
        </w:rPr>
        <w:t>Le programme des enseignements sera saisi à partir des tableaux votés par la CFVU sur le modèle suivant :</w:t>
      </w:r>
    </w:p>
    <w:p w14:paraId="50CA6D9D" w14:textId="77777777" w:rsidR="00D37D68" w:rsidRPr="00470E7C" w:rsidRDefault="00D37D68" w:rsidP="00D37D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enter" w:pos="4422"/>
        </w:tabs>
        <w:rPr>
          <w:rStyle w:val="Textedelespacerserv"/>
          <w:color w:val="auto"/>
          <w:sz w:val="16"/>
        </w:rPr>
      </w:pPr>
      <w:r w:rsidRPr="00470E7C">
        <w:rPr>
          <w:rStyle w:val="Textedelespacerserv"/>
          <w:color w:val="auto"/>
          <w:sz w:val="16"/>
        </w:rPr>
        <w:t>SEMESTRE 1</w:t>
      </w:r>
      <w:r w:rsidRPr="00470E7C">
        <w:rPr>
          <w:rStyle w:val="Textedelespacerserv"/>
          <w:color w:val="auto"/>
          <w:sz w:val="16"/>
        </w:rPr>
        <w:br/>
        <w:t>Intitulé UE 1 (volume horaire – ECTS)</w:t>
      </w:r>
    </w:p>
    <w:p w14:paraId="00DBF502" w14:textId="77777777" w:rsidR="00D37D68" w:rsidRPr="00470E7C" w:rsidRDefault="00D37D68" w:rsidP="00D37D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enter" w:pos="4422"/>
        </w:tabs>
        <w:rPr>
          <w:rStyle w:val="Textedelespacerserv"/>
          <w:color w:val="auto"/>
          <w:sz w:val="16"/>
        </w:rPr>
      </w:pPr>
      <w:r w:rsidRPr="00470E7C">
        <w:rPr>
          <w:rStyle w:val="Textedelespacerserv"/>
          <w:color w:val="auto"/>
          <w:sz w:val="16"/>
        </w:rPr>
        <w:t>- ECUE 1 (volume horaire – ECTS)</w:t>
      </w:r>
      <w:r w:rsidRPr="00470E7C">
        <w:rPr>
          <w:rStyle w:val="Textedelespacerserv"/>
          <w:color w:val="auto"/>
          <w:sz w:val="16"/>
        </w:rPr>
        <w:br/>
        <w:t>- ECUE 2 (volume horaire – ECTS)</w:t>
      </w:r>
      <w:r w:rsidRPr="00470E7C">
        <w:rPr>
          <w:rStyle w:val="Textedelespacerserv"/>
          <w:color w:val="auto"/>
          <w:sz w:val="16"/>
        </w:rPr>
        <w:br/>
        <w:t>…</w:t>
      </w:r>
      <w:r w:rsidRPr="00470E7C">
        <w:rPr>
          <w:rStyle w:val="Textedelespacerserv"/>
          <w:color w:val="auto"/>
          <w:sz w:val="16"/>
        </w:rPr>
        <w:br/>
        <w:t>Intitulé UE 2 (volume horaire – ECTS)</w:t>
      </w:r>
    </w:p>
    <w:p w14:paraId="11530075" w14:textId="77777777" w:rsidR="00470E7C" w:rsidRPr="00470E7C" w:rsidRDefault="00D37D68" w:rsidP="00470E7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enter" w:pos="4422"/>
        </w:tabs>
        <w:rPr>
          <w:rStyle w:val="Textedelespacerserv"/>
          <w:color w:val="auto"/>
          <w:sz w:val="16"/>
        </w:rPr>
      </w:pPr>
      <w:r w:rsidRPr="00470E7C">
        <w:rPr>
          <w:rStyle w:val="Textedelespacerserv"/>
          <w:color w:val="auto"/>
          <w:sz w:val="16"/>
        </w:rPr>
        <w:t>- ECUE 1 (volume horaire – ECTS)</w:t>
      </w:r>
      <w:r w:rsidRPr="00470E7C">
        <w:rPr>
          <w:rStyle w:val="Textedelespacerserv"/>
          <w:color w:val="auto"/>
          <w:sz w:val="16"/>
        </w:rPr>
        <w:br/>
        <w:t>- ECUE 2 (volume horaire – ECTS)</w:t>
      </w:r>
      <w:r w:rsidRPr="00470E7C">
        <w:rPr>
          <w:rStyle w:val="Textedelespacerserv"/>
          <w:color w:val="auto"/>
          <w:sz w:val="16"/>
        </w:rPr>
        <w:br/>
        <w:t>….</w:t>
      </w:r>
      <w:r w:rsidRPr="00470E7C">
        <w:rPr>
          <w:rStyle w:val="Textedelespacerserv"/>
          <w:color w:val="auto"/>
          <w:sz w:val="16"/>
        </w:rPr>
        <w:br/>
      </w:r>
      <w:r w:rsidR="00470E7C" w:rsidRPr="00470E7C">
        <w:rPr>
          <w:rStyle w:val="Textedelespacerserv"/>
          <w:color w:val="auto"/>
          <w:sz w:val="16"/>
        </w:rPr>
        <w:t>SEMESTRE 2</w:t>
      </w:r>
      <w:r w:rsidR="00470E7C" w:rsidRPr="00470E7C">
        <w:rPr>
          <w:rStyle w:val="Textedelespacerserv"/>
          <w:color w:val="auto"/>
          <w:sz w:val="16"/>
        </w:rPr>
        <w:br/>
        <w:t>Intitulé UE 1 (volume horaire – ECTS)</w:t>
      </w:r>
    </w:p>
    <w:p w14:paraId="38453ADC" w14:textId="77777777" w:rsidR="00470E7C" w:rsidRPr="00470E7C" w:rsidRDefault="00470E7C" w:rsidP="00470E7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enter" w:pos="4422"/>
        </w:tabs>
        <w:rPr>
          <w:rStyle w:val="Textedelespacerserv"/>
          <w:color w:val="auto"/>
          <w:sz w:val="16"/>
        </w:rPr>
      </w:pPr>
      <w:r w:rsidRPr="00470E7C">
        <w:rPr>
          <w:rStyle w:val="Textedelespacerserv"/>
          <w:color w:val="auto"/>
          <w:sz w:val="16"/>
        </w:rPr>
        <w:lastRenderedPageBreak/>
        <w:t>- ECUE 1 (volume horaire – ECTS)</w:t>
      </w:r>
      <w:r w:rsidRPr="00470E7C">
        <w:rPr>
          <w:rStyle w:val="Textedelespacerserv"/>
          <w:color w:val="auto"/>
          <w:sz w:val="16"/>
        </w:rPr>
        <w:br/>
        <w:t>- ECUE 2 (volume horaire – ECTS)</w:t>
      </w:r>
      <w:r w:rsidRPr="00470E7C">
        <w:rPr>
          <w:rStyle w:val="Textedelespacerserv"/>
          <w:color w:val="auto"/>
          <w:sz w:val="16"/>
        </w:rPr>
        <w:br/>
        <w:t>…</w:t>
      </w:r>
      <w:r w:rsidRPr="00470E7C">
        <w:rPr>
          <w:rStyle w:val="Textedelespacerserv"/>
          <w:color w:val="auto"/>
          <w:sz w:val="16"/>
        </w:rPr>
        <w:br/>
        <w:t>Intitulé UE 2 (volume horaire – ECTS)</w:t>
      </w:r>
    </w:p>
    <w:p w14:paraId="52EFCB4C" w14:textId="77777777" w:rsidR="00F013CE" w:rsidRDefault="00470E7C" w:rsidP="00470E7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enter" w:pos="4422"/>
        </w:tabs>
        <w:rPr>
          <w:rStyle w:val="Textedelespacerserv"/>
          <w:color w:val="auto"/>
          <w:sz w:val="16"/>
        </w:rPr>
      </w:pPr>
      <w:r w:rsidRPr="00470E7C">
        <w:rPr>
          <w:rStyle w:val="Textedelespacerserv"/>
          <w:color w:val="auto"/>
          <w:sz w:val="16"/>
        </w:rPr>
        <w:t>- ECUE 1 (volume horaire – ECTS)</w:t>
      </w:r>
      <w:r w:rsidRPr="00470E7C">
        <w:rPr>
          <w:rStyle w:val="Textedelespacerserv"/>
          <w:color w:val="auto"/>
          <w:sz w:val="16"/>
        </w:rPr>
        <w:br/>
        <w:t>- ECUE 2 (volume horaire – ECTS)</w:t>
      </w:r>
    </w:p>
    <w:p w14:paraId="5456FBC6" w14:textId="0171BC0D" w:rsidR="00F013CE" w:rsidRDefault="00F013CE" w:rsidP="00470E7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enter" w:pos="4422"/>
        </w:tabs>
        <w:rPr>
          <w:rStyle w:val="Textedelespacerserv"/>
          <w:color w:val="auto"/>
          <w:sz w:val="16"/>
        </w:rPr>
      </w:pPr>
    </w:p>
    <w:p w14:paraId="37D1246B" w14:textId="7620A716" w:rsidR="00F07E07" w:rsidRPr="00470E7C" w:rsidRDefault="00BA35BC" w:rsidP="00F07E0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6900"/>
        </w:tabs>
      </w:pPr>
      <w:r>
        <w:fldChar w:fldCharType="begin">
          <w:ffData>
            <w:name w:val=""/>
            <w:enabled/>
            <w:calcOnExit w:val="0"/>
            <w:textInput>
              <w:maxLength w:val="1800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</w:p>
    <w:p w14:paraId="10422BF9" w14:textId="77777777" w:rsidR="00F07E07" w:rsidRDefault="00F07E07" w:rsidP="00470E7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enter" w:pos="4422"/>
        </w:tabs>
        <w:rPr>
          <w:rStyle w:val="Textedelespacerserv"/>
          <w:color w:val="auto"/>
          <w:sz w:val="16"/>
        </w:rPr>
      </w:pPr>
    </w:p>
    <w:p w14:paraId="2805BA9D" w14:textId="0ED4708E" w:rsidR="00F013CE" w:rsidRPr="00AA5B67" w:rsidRDefault="00121EB6" w:rsidP="00D0440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enter" w:pos="4422"/>
        </w:tabs>
        <w:jc w:val="both"/>
        <w:rPr>
          <w:rStyle w:val="Textedelespacerserv"/>
          <w:color w:val="009999"/>
          <w:sz w:val="16"/>
        </w:rPr>
      </w:pPr>
      <w:r w:rsidRPr="00AA5B67">
        <w:rPr>
          <w:rStyle w:val="Textedelespacerserv"/>
          <w:rFonts w:ascii="Arial" w:hAnsi="Arial" w:cs="Arial"/>
          <w:b/>
          <w:color w:val="009999"/>
          <w:sz w:val="16"/>
        </w:rPr>
        <w:t xml:space="preserve">► </w:t>
      </w:r>
      <w:r w:rsidRPr="00AA5B67">
        <w:rPr>
          <w:rStyle w:val="Textedelespacerserv"/>
          <w:b/>
          <w:color w:val="009999"/>
          <w:sz w:val="16"/>
        </w:rPr>
        <w:t>NOTE DEVE</w:t>
      </w:r>
      <w:r w:rsidRPr="00AA5B67">
        <w:rPr>
          <w:rStyle w:val="Textedelespacerserv"/>
          <w:color w:val="009999"/>
          <w:sz w:val="16"/>
        </w:rPr>
        <w:t xml:space="preserve"> </w:t>
      </w:r>
      <w:r w:rsidR="00B93D66" w:rsidRPr="00AA5B67">
        <w:rPr>
          <w:rStyle w:val="Textedelespacerserv"/>
          <w:color w:val="009999"/>
          <w:sz w:val="16"/>
        </w:rPr>
        <w:t xml:space="preserve">/ </w:t>
      </w:r>
      <w:r w:rsidR="00D67602" w:rsidRPr="00AA5B67">
        <w:rPr>
          <w:rStyle w:val="Textedelespacerserv"/>
          <w:color w:val="009999"/>
          <w:sz w:val="16"/>
        </w:rPr>
        <w:t xml:space="preserve">Démarche qualité </w:t>
      </w:r>
      <w:r w:rsidR="00D67602" w:rsidRPr="00AA5B67">
        <w:rPr>
          <w:rStyle w:val="Textedelespacerserv"/>
          <w:rFonts w:ascii="Arial" w:hAnsi="Arial" w:cs="Arial" w:hint="eastAsia"/>
          <w:color w:val="009999"/>
          <w:sz w:val="16"/>
          <w:lang w:eastAsia="ja-JP"/>
        </w:rPr>
        <w:t>→</w:t>
      </w:r>
      <w:r w:rsidR="00D67602" w:rsidRPr="00AA5B67">
        <w:rPr>
          <w:rStyle w:val="Textedelespacerserv"/>
          <w:color w:val="009999"/>
          <w:sz w:val="16"/>
        </w:rPr>
        <w:t xml:space="preserve"> A</w:t>
      </w:r>
      <w:r w:rsidR="00F013CE" w:rsidRPr="00AA5B67">
        <w:rPr>
          <w:rStyle w:val="Textedelespacerserv"/>
          <w:color w:val="009999"/>
          <w:sz w:val="16"/>
        </w:rPr>
        <w:t xml:space="preserve">jouter dans cette rubrique : </w:t>
      </w:r>
    </w:p>
    <w:p w14:paraId="676CE054" w14:textId="77777777" w:rsidR="004A779E" w:rsidRPr="00AA5B67" w:rsidRDefault="00F013CE" w:rsidP="00D0440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enter" w:pos="4422"/>
        </w:tabs>
        <w:jc w:val="both"/>
        <w:rPr>
          <w:rStyle w:val="Textedelespacerserv"/>
          <w:color w:val="009999"/>
          <w:sz w:val="16"/>
        </w:rPr>
      </w:pPr>
      <w:r w:rsidRPr="00AA5B67">
        <w:rPr>
          <w:rStyle w:val="Textedelespacerserv"/>
          <w:b/>
          <w:color w:val="009999"/>
          <w:sz w:val="16"/>
        </w:rPr>
        <w:t>Format de la formation</w:t>
      </w:r>
    </w:p>
    <w:p w14:paraId="0EE51D71" w14:textId="68D1A0A7" w:rsidR="0077630E" w:rsidRPr="00AA5B67" w:rsidRDefault="004A779E" w:rsidP="00D0440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enter" w:pos="4422"/>
        </w:tabs>
        <w:jc w:val="both"/>
        <w:rPr>
          <w:rStyle w:val="Textedelespacerserv"/>
          <w:i/>
          <w:color w:val="009999"/>
          <w:sz w:val="16"/>
        </w:rPr>
      </w:pPr>
      <w:r w:rsidRPr="00AA5B67">
        <w:rPr>
          <w:rStyle w:val="Textedelespacerserv"/>
          <w:i/>
          <w:color w:val="009999"/>
          <w:sz w:val="16"/>
        </w:rPr>
        <w:t>Exemple</w:t>
      </w:r>
      <w:r w:rsidR="004F44B4" w:rsidRPr="00AA5B67">
        <w:rPr>
          <w:rStyle w:val="Textedelespacerserv"/>
          <w:i/>
          <w:color w:val="009999"/>
          <w:sz w:val="16"/>
        </w:rPr>
        <w:t>s</w:t>
      </w:r>
      <w:r w:rsidRPr="00AA5B67">
        <w:rPr>
          <w:rStyle w:val="Textedelespacerserv"/>
          <w:i/>
          <w:color w:val="009999"/>
          <w:sz w:val="16"/>
        </w:rPr>
        <w:t xml:space="preserve"> :</w:t>
      </w:r>
      <w:r w:rsidRPr="00AA5B67">
        <w:rPr>
          <w:rStyle w:val="Textedelespacerserv"/>
          <w:color w:val="009999"/>
          <w:sz w:val="16"/>
        </w:rPr>
        <w:t xml:space="preserve"> </w:t>
      </w:r>
      <w:r w:rsidR="00F013CE" w:rsidRPr="00AA5B67">
        <w:rPr>
          <w:rStyle w:val="Textedelespacerserv"/>
          <w:i/>
          <w:color w:val="009999"/>
          <w:sz w:val="16"/>
        </w:rPr>
        <w:t>présentiel avec accès aux ressources numériques (documentation, autoformation bureautique, plateforme d’enseignement des langues en ligne)</w:t>
      </w:r>
      <w:r w:rsidR="0077630E" w:rsidRPr="00AA5B67">
        <w:rPr>
          <w:rStyle w:val="Textedelespacerserv"/>
          <w:i/>
          <w:color w:val="009999"/>
          <w:sz w:val="16"/>
        </w:rPr>
        <w:t xml:space="preserve"> ou hybride (formation en présentiel + à distance)</w:t>
      </w:r>
    </w:p>
    <w:p w14:paraId="40783D6A" w14:textId="77777777" w:rsidR="00630E78" w:rsidRPr="00AA5B67" w:rsidRDefault="00630E78" w:rsidP="00D0440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enter" w:pos="4422"/>
          <w:tab w:val="left" w:pos="8055"/>
        </w:tabs>
        <w:jc w:val="both"/>
        <w:rPr>
          <w:b/>
          <w:color w:val="009999"/>
          <w:sz w:val="16"/>
        </w:rPr>
      </w:pPr>
    </w:p>
    <w:p w14:paraId="60133E1E" w14:textId="0645D7E6" w:rsidR="00630E78" w:rsidRPr="00AA5B67" w:rsidRDefault="0077630E" w:rsidP="00D0440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enter" w:pos="4422"/>
          <w:tab w:val="left" w:pos="8055"/>
        </w:tabs>
        <w:jc w:val="both"/>
        <w:rPr>
          <w:b/>
          <w:color w:val="009999"/>
          <w:sz w:val="16"/>
        </w:rPr>
      </w:pPr>
      <w:r w:rsidRPr="00AA5B67">
        <w:rPr>
          <w:b/>
          <w:color w:val="009999"/>
          <w:sz w:val="16"/>
        </w:rPr>
        <w:t>Méthodes pédagogiques mobilisées</w:t>
      </w:r>
    </w:p>
    <w:p w14:paraId="6C34D47A" w14:textId="504B2C73" w:rsidR="0077630E" w:rsidRPr="00AA5B67" w:rsidRDefault="005E40A6" w:rsidP="00D0440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enter" w:pos="4422"/>
          <w:tab w:val="left" w:pos="8055"/>
        </w:tabs>
        <w:jc w:val="both"/>
        <w:rPr>
          <w:i/>
          <w:color w:val="009999"/>
          <w:sz w:val="16"/>
        </w:rPr>
      </w:pPr>
      <w:r w:rsidRPr="00AA5B67">
        <w:rPr>
          <w:i/>
          <w:color w:val="009999"/>
          <w:sz w:val="16"/>
        </w:rPr>
        <w:t>P</w:t>
      </w:r>
      <w:r w:rsidR="001338E9" w:rsidRPr="00AA5B67">
        <w:rPr>
          <w:i/>
          <w:color w:val="009999"/>
          <w:sz w:val="16"/>
        </w:rPr>
        <w:t>réciser les méthodes pédagogiques mobilisées</w:t>
      </w:r>
      <w:r w:rsidR="00B93D66" w:rsidRPr="00AA5B67">
        <w:rPr>
          <w:i/>
          <w:color w:val="009999"/>
          <w:sz w:val="16"/>
        </w:rPr>
        <w:t xml:space="preserve"> </w:t>
      </w:r>
    </w:p>
    <w:p w14:paraId="0ED6E6DD" w14:textId="0565B80B" w:rsidR="004F44B4" w:rsidRPr="00AA5B67" w:rsidRDefault="004F44B4" w:rsidP="00D0440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enter" w:pos="4422"/>
          <w:tab w:val="left" w:pos="8055"/>
        </w:tabs>
        <w:jc w:val="both"/>
        <w:rPr>
          <w:i/>
          <w:color w:val="009999"/>
          <w:sz w:val="16"/>
        </w:rPr>
      </w:pPr>
      <w:r w:rsidRPr="00AA5B67">
        <w:rPr>
          <w:i/>
          <w:color w:val="009999"/>
          <w:sz w:val="16"/>
        </w:rPr>
        <w:t>Exemples :</w:t>
      </w:r>
      <w:r w:rsidR="001540D8" w:rsidRPr="00AA5B67">
        <w:rPr>
          <w:i/>
          <w:color w:val="009999"/>
          <w:sz w:val="16"/>
        </w:rPr>
        <w:t xml:space="preserve"> cours magistraux, projets collectifs, travaux individuels…</w:t>
      </w:r>
    </w:p>
    <w:p w14:paraId="41C834D6" w14:textId="77777777" w:rsidR="0077630E" w:rsidRPr="00AA5B67" w:rsidRDefault="0077630E" w:rsidP="00D0440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enter" w:pos="4422"/>
          <w:tab w:val="left" w:pos="8055"/>
        </w:tabs>
        <w:jc w:val="both"/>
        <w:rPr>
          <w:i/>
          <w:color w:val="009999"/>
          <w:sz w:val="16"/>
        </w:rPr>
      </w:pPr>
      <w:r w:rsidRPr="00AA5B67">
        <w:rPr>
          <w:i/>
          <w:color w:val="009999"/>
          <w:sz w:val="16"/>
        </w:rPr>
        <w:t>Si l’information n’est pas disponible, insérer la formule-type ci-après :</w:t>
      </w:r>
    </w:p>
    <w:p w14:paraId="7ED4F126" w14:textId="68AB8144" w:rsidR="00D37D68" w:rsidRPr="00AA5B67" w:rsidRDefault="0077630E" w:rsidP="00D0440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enter" w:pos="4422"/>
        </w:tabs>
        <w:jc w:val="both"/>
        <w:rPr>
          <w:color w:val="009999"/>
          <w:sz w:val="16"/>
        </w:rPr>
      </w:pPr>
      <w:r w:rsidRPr="00AA5B67">
        <w:rPr>
          <w:color w:val="009999"/>
          <w:sz w:val="16"/>
        </w:rPr>
        <w:t>Les équipes pédagogiques mettent en œuvre des méthodes multimodales et adaptées à leurs publics : cours magistraux, projets collectifs et/ou travaux individuels.</w:t>
      </w:r>
    </w:p>
    <w:p w14:paraId="168AFA34" w14:textId="49EE0105" w:rsidR="008D5F79" w:rsidRPr="00AA5B67" w:rsidRDefault="008D5F79" w:rsidP="00D0440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enter" w:pos="4422"/>
          <w:tab w:val="left" w:pos="8055"/>
        </w:tabs>
        <w:jc w:val="both"/>
        <w:rPr>
          <w:b/>
          <w:i/>
          <w:color w:val="009999"/>
          <w:sz w:val="16"/>
        </w:rPr>
      </w:pPr>
      <w:r w:rsidRPr="00AA5B67">
        <w:rPr>
          <w:b/>
          <w:i/>
          <w:color w:val="009999"/>
          <w:sz w:val="16"/>
        </w:rPr>
        <w:t>Données obligatoires pour la Formation professionnelle dans le cadre de la certification Qualiopi</w:t>
      </w:r>
    </w:p>
    <w:p w14:paraId="4A343005" w14:textId="44E211E5" w:rsidR="00470E7C" w:rsidRPr="00AA5B67" w:rsidRDefault="00470E7C">
      <w:pPr>
        <w:spacing w:line="240" w:lineRule="auto"/>
        <w:rPr>
          <w:b/>
          <w:color w:val="009999"/>
        </w:rPr>
      </w:pPr>
    </w:p>
    <w:p w14:paraId="2FD55569" w14:textId="77777777" w:rsidR="006D4FFC" w:rsidRDefault="006D4FFC">
      <w:pPr>
        <w:spacing w:line="240" w:lineRule="auto"/>
        <w:rPr>
          <w:b/>
        </w:rPr>
      </w:pPr>
    </w:p>
    <w:p w14:paraId="4F231B57" w14:textId="77777777" w:rsidR="00470E7C" w:rsidRPr="00470E7C" w:rsidRDefault="00470E7C" w:rsidP="00470E7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b/>
        </w:rPr>
      </w:pPr>
      <w:r>
        <w:rPr>
          <w:b/>
        </w:rPr>
        <w:t>STAGE / ALTERNANCE (800 caractères espaces compris)</w:t>
      </w:r>
    </w:p>
    <w:p w14:paraId="7BB9C7F9" w14:textId="25D82EED" w:rsidR="00E11FE3" w:rsidRPr="00470E7C" w:rsidRDefault="000673D5" w:rsidP="00E11FE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6900"/>
        </w:tabs>
      </w:pPr>
      <w:r>
        <w:fldChar w:fldCharType="begin">
          <w:ffData>
            <w:name w:val="Stage"/>
            <w:enabled/>
            <w:calcOnExit w:val="0"/>
            <w:textInput>
              <w:maxLength w:val="800"/>
            </w:textInput>
          </w:ffData>
        </w:fldChar>
      </w:r>
      <w:bookmarkStart w:id="13" w:name="Stage"/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bookmarkEnd w:id="13"/>
    </w:p>
    <w:p w14:paraId="21399BBD" w14:textId="77777777" w:rsidR="00E11FE3" w:rsidRDefault="00E11FE3">
      <w:pPr>
        <w:spacing w:line="240" w:lineRule="auto"/>
        <w:rPr>
          <w:b/>
        </w:rPr>
      </w:pPr>
    </w:p>
    <w:p w14:paraId="3A1853F0" w14:textId="590D64A2" w:rsidR="00641A4E" w:rsidRPr="00470E7C" w:rsidRDefault="00B223B0" w:rsidP="00641A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b/>
        </w:rPr>
      </w:pPr>
      <w:r>
        <w:rPr>
          <w:b/>
        </w:rPr>
        <w:t xml:space="preserve">MODALITES DE </w:t>
      </w:r>
      <w:r w:rsidR="00641A4E">
        <w:rPr>
          <w:b/>
        </w:rPr>
        <w:t>CONTRÔLE DES CONNAISSANCES (800 caractères espaces compris)</w:t>
      </w:r>
    </w:p>
    <w:p w14:paraId="3DA30751" w14:textId="77777777" w:rsidR="004A779E" w:rsidRDefault="004A779E" w:rsidP="00B5175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enter" w:pos="4422"/>
        </w:tabs>
      </w:pPr>
      <w:r w:rsidRPr="005E1E87">
        <w:fldChar w:fldCharType="begin">
          <w:ffData>
            <w:name w:val="ContrôleConnaissance"/>
            <w:enabled/>
            <w:calcOnExit w:val="0"/>
            <w:textInput>
              <w:maxLength w:val="800"/>
            </w:textInput>
          </w:ffData>
        </w:fldChar>
      </w:r>
      <w:bookmarkStart w:id="14" w:name="ContrôleConnaissance"/>
      <w:r w:rsidRPr="005E1E87">
        <w:instrText xml:space="preserve"> FORMTEXT </w:instrText>
      </w:r>
      <w:r w:rsidRPr="005E1E87">
        <w:fldChar w:fldCharType="separate"/>
      </w:r>
      <w:r w:rsidRPr="005E1E87">
        <w:rPr>
          <w:noProof/>
        </w:rPr>
        <w:t> </w:t>
      </w:r>
      <w:r w:rsidRPr="005E1E87">
        <w:rPr>
          <w:noProof/>
        </w:rPr>
        <w:t> </w:t>
      </w:r>
      <w:r w:rsidRPr="005E1E87">
        <w:rPr>
          <w:noProof/>
        </w:rPr>
        <w:t> </w:t>
      </w:r>
      <w:r w:rsidRPr="005E1E87">
        <w:rPr>
          <w:noProof/>
        </w:rPr>
        <w:t> </w:t>
      </w:r>
      <w:r w:rsidRPr="005E1E87">
        <w:rPr>
          <w:noProof/>
        </w:rPr>
        <w:t> </w:t>
      </w:r>
      <w:r w:rsidRPr="005E1E87">
        <w:fldChar w:fldCharType="end"/>
      </w:r>
      <w:bookmarkEnd w:id="14"/>
    </w:p>
    <w:p w14:paraId="7523EB0F" w14:textId="77777777" w:rsidR="004A779E" w:rsidRDefault="004A779E" w:rsidP="00B5175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enter" w:pos="4422"/>
        </w:tabs>
      </w:pPr>
    </w:p>
    <w:p w14:paraId="72DF9975" w14:textId="34EB1807" w:rsidR="00D67602" w:rsidRPr="00AA5B67" w:rsidRDefault="00121EB6" w:rsidP="00D0440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enter" w:pos="4422"/>
        </w:tabs>
        <w:jc w:val="both"/>
        <w:rPr>
          <w:rStyle w:val="Textedelespacerserv"/>
          <w:color w:val="009999"/>
          <w:sz w:val="16"/>
        </w:rPr>
      </w:pPr>
      <w:r w:rsidRPr="00AA5B67">
        <w:rPr>
          <w:rStyle w:val="Textedelespacerserv"/>
          <w:rFonts w:ascii="Arial" w:hAnsi="Arial" w:cs="Arial"/>
          <w:b/>
          <w:color w:val="009999"/>
          <w:sz w:val="16"/>
        </w:rPr>
        <w:t xml:space="preserve">► </w:t>
      </w:r>
      <w:r w:rsidRPr="00AA5B67">
        <w:rPr>
          <w:rStyle w:val="Textedelespacerserv"/>
          <w:b/>
          <w:color w:val="009999"/>
          <w:sz w:val="16"/>
        </w:rPr>
        <w:t>NOTE DEVE</w:t>
      </w:r>
      <w:r w:rsidRPr="00AA5B67">
        <w:rPr>
          <w:rStyle w:val="Textedelespacerserv"/>
          <w:color w:val="009999"/>
          <w:sz w:val="16"/>
        </w:rPr>
        <w:t xml:space="preserve"> </w:t>
      </w:r>
      <w:r w:rsidR="00B93D66" w:rsidRPr="00AA5B67">
        <w:rPr>
          <w:rStyle w:val="Textedelespacerserv"/>
          <w:color w:val="009999"/>
          <w:sz w:val="16"/>
        </w:rPr>
        <w:t xml:space="preserve">/ </w:t>
      </w:r>
      <w:r w:rsidR="00D67602" w:rsidRPr="00AA5B67">
        <w:rPr>
          <w:rStyle w:val="Textedelespacerserv"/>
          <w:color w:val="009999"/>
          <w:sz w:val="16"/>
        </w:rPr>
        <w:t xml:space="preserve">Démarche qualité </w:t>
      </w:r>
      <w:r w:rsidR="00D67602" w:rsidRPr="00AA5B67">
        <w:rPr>
          <w:rStyle w:val="Textedelespacerserv"/>
          <w:rFonts w:ascii="Arial" w:hAnsi="Arial" w:cs="Arial" w:hint="eastAsia"/>
          <w:color w:val="009999"/>
          <w:sz w:val="16"/>
          <w:lang w:eastAsia="ja-JP"/>
        </w:rPr>
        <w:t>→</w:t>
      </w:r>
      <w:r w:rsidR="00D67602" w:rsidRPr="00AA5B67">
        <w:rPr>
          <w:rStyle w:val="Textedelespacerserv"/>
          <w:color w:val="009999"/>
          <w:sz w:val="16"/>
        </w:rPr>
        <w:t xml:space="preserve"> Ajouter dans cette rubrique : </w:t>
      </w:r>
    </w:p>
    <w:p w14:paraId="64F72239" w14:textId="77777777" w:rsidR="00D67602" w:rsidRPr="00AA5B67" w:rsidRDefault="00D67602" w:rsidP="00D0440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6900"/>
        </w:tabs>
        <w:jc w:val="both"/>
        <w:rPr>
          <w:rStyle w:val="Textedelespacerserv"/>
          <w:b/>
          <w:color w:val="009999"/>
          <w:sz w:val="16"/>
        </w:rPr>
      </w:pPr>
      <w:r w:rsidRPr="00AA5B67">
        <w:rPr>
          <w:rStyle w:val="Textedelespacerserv"/>
          <w:b/>
          <w:color w:val="009999"/>
          <w:sz w:val="16"/>
        </w:rPr>
        <w:t>Modalités d’évaluation</w:t>
      </w:r>
    </w:p>
    <w:p w14:paraId="39809E1B" w14:textId="6246898A" w:rsidR="00B51753" w:rsidRPr="00AA5B67" w:rsidRDefault="00B51753" w:rsidP="00D0440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6900"/>
        </w:tabs>
        <w:jc w:val="both"/>
        <w:rPr>
          <w:rStyle w:val="Textedelespacerserv"/>
          <w:i/>
          <w:color w:val="009999"/>
          <w:sz w:val="16"/>
        </w:rPr>
      </w:pPr>
      <w:r w:rsidRPr="00AA5B67">
        <w:rPr>
          <w:rStyle w:val="Textedelespacerserv"/>
          <w:i/>
          <w:color w:val="009999"/>
          <w:sz w:val="16"/>
        </w:rPr>
        <w:t xml:space="preserve">Exemple : </w:t>
      </w:r>
      <w:r w:rsidR="005E5973" w:rsidRPr="00AA5B67">
        <w:rPr>
          <w:rStyle w:val="Textedelespacerserv"/>
          <w:i/>
          <w:color w:val="009999"/>
          <w:sz w:val="16"/>
        </w:rPr>
        <w:t>Épreuve</w:t>
      </w:r>
      <w:r w:rsidRPr="00AA5B67">
        <w:rPr>
          <w:rStyle w:val="Textedelespacerserv"/>
          <w:i/>
          <w:color w:val="009999"/>
          <w:sz w:val="16"/>
        </w:rPr>
        <w:t xml:space="preserve"> individuelle de connaissance</w:t>
      </w:r>
      <w:r w:rsidR="001540D8" w:rsidRPr="00AA5B67">
        <w:rPr>
          <w:rStyle w:val="Textedelespacerserv"/>
          <w:i/>
          <w:color w:val="009999"/>
          <w:sz w:val="16"/>
        </w:rPr>
        <w:t>s</w:t>
      </w:r>
      <w:r w:rsidRPr="00AA5B67">
        <w:rPr>
          <w:rStyle w:val="Textedelespacerserv"/>
          <w:i/>
          <w:color w:val="009999"/>
          <w:sz w:val="16"/>
        </w:rPr>
        <w:t xml:space="preserve">, dossier, </w:t>
      </w:r>
      <w:r w:rsidR="001540D8" w:rsidRPr="00AA5B67">
        <w:rPr>
          <w:rStyle w:val="Textedelespacerserv"/>
          <w:i/>
          <w:color w:val="009999"/>
          <w:sz w:val="16"/>
        </w:rPr>
        <w:t>é</w:t>
      </w:r>
      <w:r w:rsidR="005E5973" w:rsidRPr="00AA5B67">
        <w:rPr>
          <w:rStyle w:val="Textedelespacerserv"/>
          <w:i/>
          <w:color w:val="009999"/>
          <w:sz w:val="16"/>
        </w:rPr>
        <w:t>tude</w:t>
      </w:r>
      <w:r w:rsidRPr="00AA5B67">
        <w:rPr>
          <w:rStyle w:val="Textedelespacerserv"/>
          <w:i/>
          <w:color w:val="009999"/>
          <w:sz w:val="16"/>
        </w:rPr>
        <w:t xml:space="preserve"> de cas, </w:t>
      </w:r>
      <w:r w:rsidR="001540D8" w:rsidRPr="00AA5B67">
        <w:rPr>
          <w:rStyle w:val="Textedelespacerserv"/>
          <w:i/>
          <w:color w:val="009999"/>
          <w:sz w:val="16"/>
        </w:rPr>
        <w:t>m</w:t>
      </w:r>
      <w:r w:rsidRPr="00AA5B67">
        <w:rPr>
          <w:rStyle w:val="Textedelespacerserv"/>
          <w:i/>
          <w:color w:val="009999"/>
          <w:sz w:val="16"/>
        </w:rPr>
        <w:t>émoire de fin de formation</w:t>
      </w:r>
    </w:p>
    <w:p w14:paraId="4839DA5D" w14:textId="6EF50F11" w:rsidR="005E40A6" w:rsidRPr="00AA5B67" w:rsidRDefault="005E40A6" w:rsidP="00D0440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6900"/>
        </w:tabs>
        <w:jc w:val="both"/>
        <w:rPr>
          <w:i/>
          <w:color w:val="009999"/>
          <w:sz w:val="16"/>
        </w:rPr>
      </w:pPr>
    </w:p>
    <w:p w14:paraId="40940AA8" w14:textId="2660F992" w:rsidR="00D67602" w:rsidRPr="00AA5B67" w:rsidRDefault="005E40A6" w:rsidP="00D0440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6900"/>
        </w:tabs>
        <w:jc w:val="both"/>
        <w:rPr>
          <w:i/>
          <w:color w:val="009999"/>
          <w:sz w:val="16"/>
        </w:rPr>
      </w:pPr>
      <w:r w:rsidRPr="00AA5B67">
        <w:rPr>
          <w:i/>
          <w:color w:val="009999"/>
          <w:sz w:val="16"/>
        </w:rPr>
        <w:t xml:space="preserve">Ou </w:t>
      </w:r>
      <w:r w:rsidR="00D67602" w:rsidRPr="00AA5B67">
        <w:rPr>
          <w:i/>
          <w:color w:val="009999"/>
          <w:sz w:val="16"/>
        </w:rPr>
        <w:t>insérer la formule-type ci-après :</w:t>
      </w:r>
    </w:p>
    <w:p w14:paraId="4CBFE3C5" w14:textId="2A04829D" w:rsidR="005E40A6" w:rsidRPr="00AA5B67" w:rsidRDefault="00D67602" w:rsidP="00D0440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6900"/>
        </w:tabs>
        <w:jc w:val="both"/>
        <w:rPr>
          <w:color w:val="009999"/>
          <w:sz w:val="16"/>
        </w:rPr>
      </w:pPr>
      <w:r w:rsidRPr="00AA5B67">
        <w:rPr>
          <w:color w:val="009999"/>
          <w:sz w:val="16"/>
        </w:rPr>
        <w:t xml:space="preserve">Les modalités de contrôle des connaissances sont arrêtées </w:t>
      </w:r>
      <w:r w:rsidR="00D04404" w:rsidRPr="00AA5B67">
        <w:rPr>
          <w:color w:val="009999"/>
          <w:sz w:val="16"/>
        </w:rPr>
        <w:t>par la</w:t>
      </w:r>
      <w:r w:rsidR="008D5F79" w:rsidRPr="00AA5B67">
        <w:rPr>
          <w:color w:val="009999"/>
          <w:sz w:val="16"/>
        </w:rPr>
        <w:t xml:space="preserve"> CFVU</w:t>
      </w:r>
      <w:r w:rsidR="00D04404" w:rsidRPr="00AA5B67">
        <w:rPr>
          <w:color w:val="009999"/>
          <w:sz w:val="16"/>
        </w:rPr>
        <w:t xml:space="preserve"> de l’Université. Elles sont</w:t>
      </w:r>
      <w:r w:rsidRPr="00AA5B67">
        <w:rPr>
          <w:color w:val="009999"/>
          <w:sz w:val="16"/>
        </w:rPr>
        <w:t xml:space="preserve"> disponibles auprès d</w:t>
      </w:r>
      <w:r w:rsidR="001338E9" w:rsidRPr="00AA5B67">
        <w:rPr>
          <w:color w:val="009999"/>
          <w:sz w:val="16"/>
        </w:rPr>
        <w:t>u service scolarité</w:t>
      </w:r>
      <w:r w:rsidRPr="00AA5B67">
        <w:rPr>
          <w:color w:val="009999"/>
          <w:sz w:val="16"/>
        </w:rPr>
        <w:t xml:space="preserve"> de la composante.</w:t>
      </w:r>
    </w:p>
    <w:p w14:paraId="6C456F5E" w14:textId="285C6648" w:rsidR="00641A4E" w:rsidRPr="00AA5B67" w:rsidRDefault="005E40A6" w:rsidP="00D0440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enter" w:pos="4422"/>
          <w:tab w:val="left" w:pos="8055"/>
        </w:tabs>
        <w:jc w:val="both"/>
        <w:rPr>
          <w:b/>
          <w:i/>
          <w:color w:val="009999"/>
          <w:sz w:val="16"/>
        </w:rPr>
      </w:pPr>
      <w:r w:rsidRPr="00AA5B67">
        <w:rPr>
          <w:b/>
          <w:i/>
          <w:color w:val="009999"/>
          <w:sz w:val="16"/>
        </w:rPr>
        <w:t>Données obligatoires pour la Formation professionnelle dans le cadre de la certification Qualiopi</w:t>
      </w:r>
      <w:r w:rsidR="00641A4E" w:rsidRPr="00AA5B67">
        <w:rPr>
          <w:color w:val="009999"/>
          <w:sz w:val="16"/>
        </w:rPr>
        <w:tab/>
      </w:r>
    </w:p>
    <w:p w14:paraId="3ECE4BE8" w14:textId="7073EAB0" w:rsidR="00641A4E" w:rsidRDefault="00641A4E">
      <w:pPr>
        <w:spacing w:line="240" w:lineRule="auto"/>
        <w:rPr>
          <w:b/>
        </w:rPr>
      </w:pPr>
    </w:p>
    <w:p w14:paraId="35D7AB48" w14:textId="77777777" w:rsidR="0035006E" w:rsidRPr="00470E7C" w:rsidRDefault="0035006E" w:rsidP="0035006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b/>
        </w:rPr>
      </w:pPr>
      <w:r>
        <w:rPr>
          <w:b/>
        </w:rPr>
        <w:t>CALENDRIER PEDAGOGIQUE (800 caractères espaces compris)</w:t>
      </w:r>
    </w:p>
    <w:p w14:paraId="2DD2A866" w14:textId="77777777" w:rsidR="0035006E" w:rsidRPr="005E1E87" w:rsidRDefault="0035006E" w:rsidP="0035006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6900"/>
        </w:tabs>
      </w:pPr>
      <w:r w:rsidRPr="005E1E87">
        <w:fldChar w:fldCharType="begin">
          <w:ffData>
            <w:name w:val="CalendrierPedago"/>
            <w:enabled/>
            <w:calcOnExit w:val="0"/>
            <w:textInput>
              <w:maxLength w:val="800"/>
            </w:textInput>
          </w:ffData>
        </w:fldChar>
      </w:r>
      <w:bookmarkStart w:id="15" w:name="CalendrierPedago"/>
      <w:r w:rsidRPr="005E1E87">
        <w:instrText xml:space="preserve"> FORMTEXT </w:instrText>
      </w:r>
      <w:r w:rsidRPr="005E1E87">
        <w:fldChar w:fldCharType="separate"/>
      </w:r>
      <w:r w:rsidRPr="005E1E87">
        <w:rPr>
          <w:noProof/>
        </w:rPr>
        <w:t> </w:t>
      </w:r>
      <w:r w:rsidRPr="005E1E87">
        <w:rPr>
          <w:noProof/>
        </w:rPr>
        <w:t> </w:t>
      </w:r>
      <w:r w:rsidRPr="005E1E87">
        <w:rPr>
          <w:noProof/>
        </w:rPr>
        <w:t> </w:t>
      </w:r>
      <w:r w:rsidRPr="005E1E87">
        <w:rPr>
          <w:noProof/>
        </w:rPr>
        <w:t> </w:t>
      </w:r>
      <w:r w:rsidRPr="005E1E87">
        <w:rPr>
          <w:noProof/>
        </w:rPr>
        <w:t> </w:t>
      </w:r>
      <w:r w:rsidRPr="005E1E87">
        <w:fldChar w:fldCharType="end"/>
      </w:r>
      <w:bookmarkEnd w:id="15"/>
    </w:p>
    <w:p w14:paraId="05931039" w14:textId="5BC0BD6F" w:rsidR="0035006E" w:rsidRDefault="0035006E" w:rsidP="0035006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enter" w:pos="4422"/>
        </w:tabs>
        <w:rPr>
          <w:rStyle w:val="Textedelespacerserv"/>
          <w:i/>
          <w:color w:val="5B9BD5" w:themeColor="accent1"/>
          <w:sz w:val="16"/>
        </w:rPr>
      </w:pPr>
    </w:p>
    <w:p w14:paraId="41278FFC" w14:textId="1261E771" w:rsidR="0035006E" w:rsidRPr="00AA5B67" w:rsidRDefault="00121EB6" w:rsidP="0035006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enter" w:pos="4422"/>
        </w:tabs>
        <w:rPr>
          <w:rStyle w:val="Textedelespacerserv"/>
          <w:color w:val="009999"/>
          <w:sz w:val="16"/>
        </w:rPr>
      </w:pPr>
      <w:r w:rsidRPr="00AA5B67">
        <w:rPr>
          <w:rStyle w:val="Textedelespacerserv"/>
          <w:rFonts w:ascii="Arial" w:hAnsi="Arial" w:cs="Arial"/>
          <w:b/>
          <w:color w:val="009999"/>
          <w:sz w:val="16"/>
        </w:rPr>
        <w:t xml:space="preserve">► </w:t>
      </w:r>
      <w:r w:rsidRPr="00AA5B67">
        <w:rPr>
          <w:rStyle w:val="Textedelespacerserv"/>
          <w:b/>
          <w:color w:val="009999"/>
          <w:sz w:val="16"/>
        </w:rPr>
        <w:t>NOTE DEVE</w:t>
      </w:r>
      <w:r w:rsidRPr="00AA5B67">
        <w:rPr>
          <w:rStyle w:val="Textedelespacerserv"/>
          <w:color w:val="009999"/>
          <w:sz w:val="16"/>
        </w:rPr>
        <w:t xml:space="preserve"> </w:t>
      </w:r>
      <w:r w:rsidR="00B93D66" w:rsidRPr="00AA5B67">
        <w:rPr>
          <w:rStyle w:val="Textedelespacerserv"/>
          <w:color w:val="009999"/>
          <w:sz w:val="16"/>
        </w:rPr>
        <w:t xml:space="preserve">/ </w:t>
      </w:r>
      <w:r w:rsidR="0035006E" w:rsidRPr="00AA5B67">
        <w:rPr>
          <w:rStyle w:val="Textedelespacerserv"/>
          <w:color w:val="009999"/>
          <w:sz w:val="16"/>
        </w:rPr>
        <w:t xml:space="preserve">Démarche qualité </w:t>
      </w:r>
      <w:r w:rsidR="0035006E" w:rsidRPr="00AA5B67">
        <w:rPr>
          <w:rStyle w:val="Textedelespacerserv"/>
          <w:rFonts w:ascii="Arial" w:hAnsi="Arial" w:cs="Arial" w:hint="eastAsia"/>
          <w:color w:val="009999"/>
          <w:sz w:val="16"/>
          <w:lang w:eastAsia="ja-JP"/>
        </w:rPr>
        <w:t>→</w:t>
      </w:r>
      <w:r w:rsidR="0035006E" w:rsidRPr="00AA5B67">
        <w:rPr>
          <w:rStyle w:val="Textedelespacerserv"/>
          <w:color w:val="009999"/>
          <w:sz w:val="16"/>
        </w:rPr>
        <w:t xml:space="preserve"> Ajouter dans cette rubrique : </w:t>
      </w:r>
    </w:p>
    <w:p w14:paraId="7333D73C" w14:textId="73D15CCA" w:rsidR="0035006E" w:rsidRPr="00AA5B67" w:rsidRDefault="005E40A6" w:rsidP="0035006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6900"/>
        </w:tabs>
        <w:rPr>
          <w:color w:val="009999"/>
        </w:rPr>
      </w:pPr>
      <w:r w:rsidRPr="00AA5B67">
        <w:rPr>
          <w:rStyle w:val="Textedelespacerserv"/>
          <w:b/>
          <w:color w:val="009999"/>
          <w:sz w:val="16"/>
        </w:rPr>
        <w:lastRenderedPageBreak/>
        <w:t xml:space="preserve">Volume horaire </w:t>
      </w:r>
      <w:r w:rsidR="0035006E" w:rsidRPr="00AA5B67">
        <w:rPr>
          <w:rStyle w:val="Textedelespacerserv"/>
          <w:b/>
          <w:color w:val="009999"/>
          <w:sz w:val="16"/>
        </w:rPr>
        <w:t>de</w:t>
      </w:r>
      <w:r w:rsidRPr="00AA5B67">
        <w:rPr>
          <w:rStyle w:val="Textedelespacerserv"/>
          <w:b/>
          <w:color w:val="009999"/>
          <w:sz w:val="16"/>
        </w:rPr>
        <w:t xml:space="preserve"> la</w:t>
      </w:r>
      <w:r w:rsidR="0035006E" w:rsidRPr="00AA5B67">
        <w:rPr>
          <w:rStyle w:val="Textedelespacerserv"/>
          <w:b/>
          <w:color w:val="009999"/>
          <w:sz w:val="16"/>
        </w:rPr>
        <w:t xml:space="preserve"> formation</w:t>
      </w:r>
      <w:r w:rsidR="009957B0" w:rsidRPr="00AA5B67">
        <w:rPr>
          <w:rStyle w:val="Textedelespacerserv"/>
          <w:b/>
          <w:color w:val="009999"/>
          <w:sz w:val="16"/>
        </w:rPr>
        <w:t xml:space="preserve"> • </w:t>
      </w:r>
      <w:r w:rsidRPr="00AA5B67">
        <w:rPr>
          <w:rStyle w:val="Textedelespacerserv"/>
          <w:b/>
          <w:color w:val="009999"/>
          <w:sz w:val="16"/>
        </w:rPr>
        <w:t xml:space="preserve">Période </w:t>
      </w:r>
      <w:r w:rsidR="0035006E" w:rsidRPr="00AA5B67">
        <w:rPr>
          <w:rStyle w:val="Textedelespacerserv"/>
          <w:b/>
          <w:color w:val="009999"/>
          <w:sz w:val="16"/>
        </w:rPr>
        <w:t>de formation</w:t>
      </w:r>
      <w:r w:rsidR="009957B0" w:rsidRPr="00AA5B67">
        <w:rPr>
          <w:rStyle w:val="Textedelespacerserv"/>
          <w:b/>
          <w:color w:val="009999"/>
          <w:sz w:val="16"/>
        </w:rPr>
        <w:t xml:space="preserve"> • </w:t>
      </w:r>
      <w:r w:rsidR="0035006E" w:rsidRPr="00AA5B67">
        <w:rPr>
          <w:rStyle w:val="Textedelespacerserv"/>
          <w:b/>
          <w:color w:val="009999"/>
          <w:sz w:val="16"/>
        </w:rPr>
        <w:t>Période(s) d’examen</w:t>
      </w:r>
      <w:r w:rsidR="009957B0" w:rsidRPr="00AA5B67">
        <w:rPr>
          <w:rStyle w:val="Textedelespacerserv"/>
          <w:b/>
          <w:color w:val="009999"/>
          <w:sz w:val="16"/>
        </w:rPr>
        <w:t xml:space="preserve"> • </w:t>
      </w:r>
      <w:r w:rsidR="0035006E" w:rsidRPr="00AA5B67">
        <w:rPr>
          <w:rStyle w:val="Textedelespacerserv"/>
          <w:b/>
          <w:color w:val="009999"/>
          <w:sz w:val="16"/>
        </w:rPr>
        <w:t xml:space="preserve">Période(s) de stage </w:t>
      </w:r>
      <w:r w:rsidR="0035006E" w:rsidRPr="00AA5B67">
        <w:rPr>
          <w:rStyle w:val="Textedelespacerserv"/>
          <w:color w:val="009999"/>
          <w:sz w:val="16"/>
        </w:rPr>
        <w:t>(le cas échéant)</w:t>
      </w:r>
    </w:p>
    <w:p w14:paraId="29FF454B" w14:textId="179EAE86" w:rsidR="0035006E" w:rsidRDefault="0035006E">
      <w:pPr>
        <w:spacing w:line="240" w:lineRule="auto"/>
        <w:rPr>
          <w:b/>
        </w:rPr>
      </w:pPr>
    </w:p>
    <w:p w14:paraId="3D8A86EE" w14:textId="71396EA2" w:rsidR="0035006E" w:rsidRDefault="00A809EE">
      <w:pPr>
        <w:spacing w:line="240" w:lineRule="auto"/>
        <w:rPr>
          <w:b/>
        </w:rPr>
      </w:pPr>
      <w:r w:rsidRPr="0010767D">
        <w:rPr>
          <w:b/>
          <w:noProof/>
        </w:rPr>
        <w:drawing>
          <wp:inline distT="0" distB="0" distL="0" distR="0" wp14:anchorId="2ACA592B" wp14:editId="47C3398E">
            <wp:extent cx="5615940" cy="419100"/>
            <wp:effectExtent l="0" t="0" r="3810" b="0"/>
            <wp:docPr id="5" name="Imag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615940" cy="419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5632B7" w14:textId="77777777" w:rsidR="00A809EE" w:rsidRDefault="00A809EE">
      <w:pPr>
        <w:spacing w:line="240" w:lineRule="auto"/>
        <w:rPr>
          <w:b/>
        </w:rPr>
      </w:pPr>
    </w:p>
    <w:p w14:paraId="38A530DB" w14:textId="6C6F3AEE" w:rsidR="00C57A77" w:rsidRPr="00470E7C" w:rsidRDefault="00C57A77" w:rsidP="006318C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hd w:val="clear" w:color="auto" w:fill="FFFFFF" w:themeFill="background1"/>
        <w:rPr>
          <w:b/>
        </w:rPr>
      </w:pPr>
      <w:r>
        <w:rPr>
          <w:b/>
        </w:rPr>
        <w:t>NIVEAUX DE RECRUTEMENT</w:t>
      </w:r>
    </w:p>
    <w:p w14:paraId="01A21970" w14:textId="58C3F3D7" w:rsidR="00C57A77" w:rsidRPr="00470E7C" w:rsidRDefault="00737E84" w:rsidP="00C57A7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6900"/>
        </w:tabs>
      </w:pPr>
      <w:r>
        <w:fldChar w:fldCharType="begin">
          <w:ffData>
            <w:name w:val=""/>
            <w:enabled/>
            <w:calcOnExit w:val="0"/>
            <w:ddList>
              <w:listEntry w:val="- Sélectionner -"/>
              <w:listEntry w:val="Bac"/>
              <w:listEntry w:val="Bac +1"/>
              <w:listEntry w:val="Bac +2"/>
              <w:listEntry w:val="Bac +3"/>
              <w:listEntry w:val="Bac +4"/>
              <w:listEntry w:val="Bac +5"/>
              <w:listEntry w:val="Bac +6"/>
              <w:listEntry w:val="Bac +7"/>
              <w:listEntry w:val="Bac +8"/>
              <w:listEntry w:val="Bac +9"/>
              <w:listEntry w:val="Autre"/>
            </w:ddList>
          </w:ffData>
        </w:fldChar>
      </w:r>
      <w:r>
        <w:instrText xml:space="preserve"> FORMDROPDOWN </w:instrText>
      </w:r>
      <w:r w:rsidR="00AA0C9A">
        <w:fldChar w:fldCharType="separate"/>
      </w:r>
      <w:r>
        <w:fldChar w:fldCharType="end"/>
      </w:r>
      <w:r w:rsidR="00C57A77" w:rsidRPr="00641A4E">
        <w:tab/>
      </w:r>
    </w:p>
    <w:p w14:paraId="4B506A4C" w14:textId="77777777" w:rsidR="00C57A77" w:rsidRDefault="00C57A77">
      <w:pPr>
        <w:spacing w:line="240" w:lineRule="auto"/>
        <w:rPr>
          <w:b/>
        </w:rPr>
      </w:pPr>
    </w:p>
    <w:p w14:paraId="0B42C658" w14:textId="173F4977" w:rsidR="00641A4E" w:rsidRPr="00470E7C" w:rsidRDefault="00641A4E" w:rsidP="00641A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b/>
        </w:rPr>
      </w:pPr>
      <w:r>
        <w:rPr>
          <w:b/>
        </w:rPr>
        <w:t>MODALITÉS D’ADMISSION EN FORMATION INITIALE (800 caractères espaces compris)</w:t>
      </w:r>
    </w:p>
    <w:p w14:paraId="2C174E74" w14:textId="25CA3904" w:rsidR="00641A4E" w:rsidRPr="00470E7C" w:rsidRDefault="00911454" w:rsidP="00641A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6900"/>
        </w:tabs>
      </w:pPr>
      <w:r w:rsidRPr="005E1E87">
        <w:rPr>
          <w:rStyle w:val="Textedelespacerserv"/>
          <w:color w:val="auto"/>
        </w:rPr>
        <w:fldChar w:fldCharType="begin">
          <w:ffData>
            <w:name w:val="AdmissionFI"/>
            <w:enabled/>
            <w:calcOnExit w:val="0"/>
            <w:textInput>
              <w:maxLength w:val="800"/>
            </w:textInput>
          </w:ffData>
        </w:fldChar>
      </w:r>
      <w:bookmarkStart w:id="16" w:name="AdmissionFI"/>
      <w:r w:rsidRPr="005E1E87">
        <w:rPr>
          <w:rStyle w:val="Textedelespacerserv"/>
          <w:color w:val="auto"/>
        </w:rPr>
        <w:instrText xml:space="preserve"> FORMTEXT </w:instrText>
      </w:r>
      <w:r w:rsidRPr="005E1E87">
        <w:rPr>
          <w:rStyle w:val="Textedelespacerserv"/>
          <w:color w:val="auto"/>
        </w:rPr>
      </w:r>
      <w:r w:rsidRPr="005E1E87">
        <w:rPr>
          <w:rStyle w:val="Textedelespacerserv"/>
          <w:color w:val="auto"/>
        </w:rPr>
        <w:fldChar w:fldCharType="separate"/>
      </w:r>
      <w:r w:rsidRPr="005E1E87">
        <w:rPr>
          <w:rStyle w:val="Textedelespacerserv"/>
          <w:noProof/>
          <w:color w:val="auto"/>
        </w:rPr>
        <w:t> </w:t>
      </w:r>
      <w:r w:rsidRPr="005E1E87">
        <w:rPr>
          <w:rStyle w:val="Textedelespacerserv"/>
          <w:noProof/>
          <w:color w:val="auto"/>
        </w:rPr>
        <w:t> </w:t>
      </w:r>
      <w:r w:rsidRPr="005E1E87">
        <w:rPr>
          <w:rStyle w:val="Textedelespacerserv"/>
          <w:noProof/>
          <w:color w:val="auto"/>
        </w:rPr>
        <w:t> </w:t>
      </w:r>
      <w:r w:rsidRPr="005E1E87">
        <w:rPr>
          <w:rStyle w:val="Textedelespacerserv"/>
          <w:noProof/>
          <w:color w:val="auto"/>
        </w:rPr>
        <w:t> </w:t>
      </w:r>
      <w:r w:rsidRPr="005E1E87">
        <w:rPr>
          <w:rStyle w:val="Textedelespacerserv"/>
          <w:noProof/>
          <w:color w:val="auto"/>
        </w:rPr>
        <w:t> </w:t>
      </w:r>
      <w:r w:rsidRPr="005E1E87">
        <w:rPr>
          <w:rStyle w:val="Textedelespacerserv"/>
          <w:color w:val="auto"/>
        </w:rPr>
        <w:fldChar w:fldCharType="end"/>
      </w:r>
      <w:bookmarkEnd w:id="16"/>
      <w:r w:rsidR="00641A4E" w:rsidRPr="00641A4E">
        <w:tab/>
      </w:r>
    </w:p>
    <w:p w14:paraId="15298791" w14:textId="77777777" w:rsidR="00641A4E" w:rsidRDefault="00641A4E">
      <w:pPr>
        <w:spacing w:line="240" w:lineRule="auto"/>
        <w:rPr>
          <w:b/>
        </w:rPr>
      </w:pPr>
    </w:p>
    <w:p w14:paraId="75428DD4" w14:textId="34637DAD" w:rsidR="00641A4E" w:rsidRPr="00470E7C" w:rsidRDefault="00A809EE" w:rsidP="00641A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b/>
        </w:rPr>
      </w:pPr>
      <w:r>
        <w:rPr>
          <w:b/>
        </w:rPr>
        <w:t xml:space="preserve">EVENTUELLES </w:t>
      </w:r>
      <w:r w:rsidR="00641A4E">
        <w:rPr>
          <w:b/>
        </w:rPr>
        <w:t>MODALITÉS D’ADMISSION EN FORMATION CONTINUE (800 caractères espaces compris)</w:t>
      </w:r>
    </w:p>
    <w:p w14:paraId="1738D710" w14:textId="77777777" w:rsidR="00D67602" w:rsidRDefault="00D67602" w:rsidP="00B5175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enter" w:pos="4422"/>
        </w:tabs>
        <w:rPr>
          <w:rStyle w:val="Textedelespacerserv"/>
          <w:color w:val="auto"/>
        </w:rPr>
      </w:pPr>
      <w:r w:rsidRPr="005E1E87">
        <w:rPr>
          <w:rStyle w:val="Textedelespacerserv"/>
          <w:color w:val="auto"/>
        </w:rPr>
        <w:fldChar w:fldCharType="begin">
          <w:ffData>
            <w:name w:val="AdmissionFC"/>
            <w:enabled/>
            <w:calcOnExit w:val="0"/>
            <w:textInput>
              <w:maxLength w:val="800"/>
            </w:textInput>
          </w:ffData>
        </w:fldChar>
      </w:r>
      <w:bookmarkStart w:id="17" w:name="AdmissionFC"/>
      <w:r w:rsidRPr="005E1E87">
        <w:rPr>
          <w:rStyle w:val="Textedelespacerserv"/>
          <w:color w:val="auto"/>
        </w:rPr>
        <w:instrText xml:space="preserve"> FORMTEXT </w:instrText>
      </w:r>
      <w:r w:rsidRPr="005E1E87">
        <w:rPr>
          <w:rStyle w:val="Textedelespacerserv"/>
          <w:color w:val="auto"/>
        </w:rPr>
      </w:r>
      <w:r w:rsidRPr="005E1E87">
        <w:rPr>
          <w:rStyle w:val="Textedelespacerserv"/>
          <w:color w:val="auto"/>
        </w:rPr>
        <w:fldChar w:fldCharType="separate"/>
      </w:r>
      <w:r w:rsidRPr="005E1E87">
        <w:rPr>
          <w:rStyle w:val="Textedelespacerserv"/>
          <w:noProof/>
          <w:color w:val="auto"/>
        </w:rPr>
        <w:t> </w:t>
      </w:r>
      <w:r w:rsidRPr="005E1E87">
        <w:rPr>
          <w:rStyle w:val="Textedelespacerserv"/>
          <w:noProof/>
          <w:color w:val="auto"/>
        </w:rPr>
        <w:t> </w:t>
      </w:r>
      <w:r w:rsidRPr="005E1E87">
        <w:rPr>
          <w:rStyle w:val="Textedelespacerserv"/>
          <w:noProof/>
          <w:color w:val="auto"/>
        </w:rPr>
        <w:t> </w:t>
      </w:r>
      <w:r w:rsidRPr="005E1E87">
        <w:rPr>
          <w:rStyle w:val="Textedelespacerserv"/>
          <w:noProof/>
          <w:color w:val="auto"/>
        </w:rPr>
        <w:t> </w:t>
      </w:r>
      <w:r w:rsidRPr="005E1E87">
        <w:rPr>
          <w:rStyle w:val="Textedelespacerserv"/>
          <w:noProof/>
          <w:color w:val="auto"/>
        </w:rPr>
        <w:t> </w:t>
      </w:r>
      <w:r w:rsidRPr="005E1E87">
        <w:rPr>
          <w:rStyle w:val="Textedelespacerserv"/>
          <w:color w:val="auto"/>
        </w:rPr>
        <w:fldChar w:fldCharType="end"/>
      </w:r>
      <w:bookmarkEnd w:id="17"/>
    </w:p>
    <w:p w14:paraId="7037AE14" w14:textId="77777777" w:rsidR="00D67602" w:rsidRDefault="00D67602" w:rsidP="00B5175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enter" w:pos="4422"/>
        </w:tabs>
        <w:rPr>
          <w:rStyle w:val="Textedelespacerserv"/>
          <w:color w:val="auto"/>
        </w:rPr>
      </w:pPr>
    </w:p>
    <w:p w14:paraId="3D5CC615" w14:textId="7CB4F515" w:rsidR="001338E9" w:rsidRPr="00AA5B67" w:rsidRDefault="00121EB6" w:rsidP="001338E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enter" w:pos="4422"/>
        </w:tabs>
        <w:rPr>
          <w:rStyle w:val="Textedelespacerserv"/>
          <w:color w:val="009999"/>
          <w:sz w:val="16"/>
        </w:rPr>
      </w:pPr>
      <w:r w:rsidRPr="00AA5B67">
        <w:rPr>
          <w:rStyle w:val="Textedelespacerserv"/>
          <w:rFonts w:ascii="Arial" w:hAnsi="Arial" w:cs="Arial"/>
          <w:b/>
          <w:color w:val="009999"/>
          <w:sz w:val="16"/>
        </w:rPr>
        <w:t xml:space="preserve">► </w:t>
      </w:r>
      <w:r w:rsidRPr="00AA5B67">
        <w:rPr>
          <w:rStyle w:val="Textedelespacerserv"/>
          <w:b/>
          <w:color w:val="009999"/>
          <w:sz w:val="16"/>
        </w:rPr>
        <w:t>NOTE DEVE</w:t>
      </w:r>
      <w:r w:rsidRPr="00AA5B67">
        <w:rPr>
          <w:rStyle w:val="Textedelespacerserv"/>
          <w:color w:val="009999"/>
          <w:sz w:val="16"/>
        </w:rPr>
        <w:t xml:space="preserve"> </w:t>
      </w:r>
      <w:r w:rsidR="00B93D66" w:rsidRPr="00AA5B67">
        <w:rPr>
          <w:rStyle w:val="Textedelespacerserv"/>
          <w:color w:val="009999"/>
          <w:sz w:val="16"/>
        </w:rPr>
        <w:t xml:space="preserve">/ </w:t>
      </w:r>
      <w:r w:rsidR="001338E9" w:rsidRPr="00AA5B67">
        <w:rPr>
          <w:rStyle w:val="Textedelespacerserv"/>
          <w:color w:val="009999"/>
          <w:sz w:val="16"/>
        </w:rPr>
        <w:t xml:space="preserve">Démarche qualité </w:t>
      </w:r>
      <w:r w:rsidR="001338E9" w:rsidRPr="00AA5B67">
        <w:rPr>
          <w:rStyle w:val="Textedelespacerserv"/>
          <w:rFonts w:ascii="Arial" w:hAnsi="Arial" w:cs="Arial" w:hint="eastAsia"/>
          <w:color w:val="009999"/>
          <w:sz w:val="16"/>
          <w:lang w:eastAsia="ja-JP"/>
        </w:rPr>
        <w:t>→</w:t>
      </w:r>
      <w:r w:rsidR="001338E9" w:rsidRPr="00AA5B67">
        <w:rPr>
          <w:rStyle w:val="Textedelespacerserv"/>
          <w:color w:val="009999"/>
          <w:sz w:val="16"/>
        </w:rPr>
        <w:t xml:space="preserve"> Ajouter dans cette rubrique : </w:t>
      </w:r>
    </w:p>
    <w:p w14:paraId="113984B2" w14:textId="0BEE2057" w:rsidR="00641A4E" w:rsidRPr="00AA5B67" w:rsidRDefault="00B51753" w:rsidP="00641A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6900"/>
        </w:tabs>
        <w:rPr>
          <w:rStyle w:val="Textedelespacerserv"/>
          <w:color w:val="009999"/>
          <w:sz w:val="16"/>
        </w:rPr>
      </w:pPr>
      <w:r w:rsidRPr="00AA5B67">
        <w:rPr>
          <w:rStyle w:val="Textedelespacerserv"/>
          <w:b/>
          <w:color w:val="009999"/>
          <w:sz w:val="16"/>
        </w:rPr>
        <w:t>Public</w:t>
      </w:r>
      <w:r w:rsidR="001338E9" w:rsidRPr="00AA5B67">
        <w:rPr>
          <w:rStyle w:val="Textedelespacerserv"/>
          <w:b/>
          <w:color w:val="009999"/>
          <w:sz w:val="16"/>
        </w:rPr>
        <w:t>s</w:t>
      </w:r>
      <w:r w:rsidRPr="00AA5B67">
        <w:rPr>
          <w:rStyle w:val="Textedelespacerserv"/>
          <w:b/>
          <w:color w:val="009999"/>
          <w:sz w:val="16"/>
        </w:rPr>
        <w:t xml:space="preserve"> concerné</w:t>
      </w:r>
      <w:r w:rsidR="001338E9" w:rsidRPr="00AA5B67">
        <w:rPr>
          <w:rStyle w:val="Textedelespacerserv"/>
          <w:b/>
          <w:color w:val="009999"/>
          <w:sz w:val="16"/>
        </w:rPr>
        <w:t>s</w:t>
      </w:r>
      <w:r w:rsidR="009957B0" w:rsidRPr="00AA5B67">
        <w:rPr>
          <w:rStyle w:val="Textedelespacerserv"/>
          <w:b/>
          <w:color w:val="009999"/>
          <w:sz w:val="16"/>
        </w:rPr>
        <w:t xml:space="preserve"> </w:t>
      </w:r>
      <w:r w:rsidR="00006EA1" w:rsidRPr="00AA5B67">
        <w:rPr>
          <w:rStyle w:val="Textedelespacerserv"/>
          <w:b/>
          <w:color w:val="009999"/>
          <w:sz w:val="16"/>
        </w:rPr>
        <w:t xml:space="preserve">(préciser si Contrat Pro) </w:t>
      </w:r>
      <w:r w:rsidR="009957B0" w:rsidRPr="00AA5B67">
        <w:rPr>
          <w:rStyle w:val="Textedelespacerserv"/>
          <w:b/>
          <w:color w:val="009999"/>
          <w:sz w:val="16"/>
        </w:rPr>
        <w:t xml:space="preserve">• </w:t>
      </w:r>
      <w:r w:rsidR="001338E9" w:rsidRPr="00AA5B67">
        <w:rPr>
          <w:rStyle w:val="Textedelespacerserv"/>
          <w:b/>
          <w:color w:val="009999"/>
          <w:sz w:val="16"/>
        </w:rPr>
        <w:t>Prérequis</w:t>
      </w:r>
      <w:r w:rsidR="009957B0" w:rsidRPr="00AA5B67">
        <w:rPr>
          <w:rStyle w:val="Textedelespacerserv"/>
          <w:b/>
          <w:color w:val="009999"/>
          <w:sz w:val="16"/>
        </w:rPr>
        <w:t xml:space="preserve"> •</w:t>
      </w:r>
      <w:r w:rsidRPr="00AA5B67">
        <w:rPr>
          <w:rStyle w:val="Textedelespacerserv"/>
          <w:b/>
          <w:color w:val="009999"/>
          <w:sz w:val="16"/>
        </w:rPr>
        <w:t>Tarif de la formation</w:t>
      </w:r>
      <w:r w:rsidR="003F0B3A" w:rsidRPr="00AA5B67">
        <w:rPr>
          <w:rStyle w:val="Textedelespacerserv"/>
          <w:b/>
          <w:color w:val="009999"/>
          <w:sz w:val="16"/>
        </w:rPr>
        <w:t xml:space="preserve"> </w:t>
      </w:r>
      <w:r w:rsidR="003F0B3A" w:rsidRPr="00AA5B67">
        <w:rPr>
          <w:rStyle w:val="Textedelespacerserv"/>
          <w:color w:val="009999"/>
          <w:sz w:val="16"/>
        </w:rPr>
        <w:t>(afficher 1 seul tarif</w:t>
      </w:r>
      <w:r w:rsidR="009957B0" w:rsidRPr="00AA5B67">
        <w:rPr>
          <w:rStyle w:val="Textedelespacerserv"/>
          <w:color w:val="009999"/>
          <w:sz w:val="16"/>
        </w:rPr>
        <w:t xml:space="preserve"> -</w:t>
      </w:r>
      <w:r w:rsidR="003F0B3A" w:rsidRPr="00AA5B67">
        <w:rPr>
          <w:rStyle w:val="Textedelespacerserv"/>
          <w:color w:val="009999"/>
          <w:sz w:val="16"/>
        </w:rPr>
        <w:t xml:space="preserve"> </w:t>
      </w:r>
      <w:r w:rsidR="009957B0" w:rsidRPr="00AA5B67">
        <w:rPr>
          <w:rStyle w:val="Textedelespacerserv"/>
          <w:color w:val="009999"/>
          <w:sz w:val="16"/>
        </w:rPr>
        <w:t>c</w:t>
      </w:r>
      <w:r w:rsidR="003F0B3A" w:rsidRPr="00AA5B67">
        <w:rPr>
          <w:rStyle w:val="Textedelespacerserv"/>
          <w:color w:val="009999"/>
          <w:sz w:val="16"/>
        </w:rPr>
        <w:t xml:space="preserve">f. note </w:t>
      </w:r>
      <w:r w:rsidR="009957B0" w:rsidRPr="00AA5B67">
        <w:rPr>
          <w:rStyle w:val="Textedelespacerserv"/>
          <w:color w:val="009999"/>
          <w:sz w:val="16"/>
        </w:rPr>
        <w:t xml:space="preserve">Tarifs FC </w:t>
      </w:r>
      <w:r w:rsidR="003F0B3A" w:rsidRPr="00AA5B67">
        <w:rPr>
          <w:rStyle w:val="Textedelespacerserv"/>
          <w:color w:val="009999"/>
          <w:sz w:val="16"/>
        </w:rPr>
        <w:t xml:space="preserve">du </w:t>
      </w:r>
      <w:r w:rsidR="009957B0" w:rsidRPr="00AA5B67">
        <w:rPr>
          <w:rStyle w:val="Textedelespacerserv"/>
          <w:color w:val="009999"/>
          <w:sz w:val="16"/>
        </w:rPr>
        <w:t>03.03.21</w:t>
      </w:r>
      <w:r w:rsidR="003F0B3A" w:rsidRPr="00AA5B67">
        <w:rPr>
          <w:rStyle w:val="Textedelespacerserv"/>
          <w:color w:val="009999"/>
          <w:sz w:val="16"/>
        </w:rPr>
        <w:t>)</w:t>
      </w:r>
    </w:p>
    <w:p w14:paraId="495B5F1B" w14:textId="1B7E70E2" w:rsidR="00A1272E" w:rsidRPr="00AA5B67" w:rsidRDefault="00A1272E" w:rsidP="00025B4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enter" w:pos="4422"/>
          <w:tab w:val="left" w:pos="8055"/>
        </w:tabs>
        <w:rPr>
          <w:b/>
          <w:i/>
          <w:color w:val="009999"/>
          <w:sz w:val="16"/>
        </w:rPr>
      </w:pPr>
      <w:r w:rsidRPr="00AA5B67">
        <w:rPr>
          <w:b/>
          <w:i/>
          <w:color w:val="009999"/>
          <w:sz w:val="16"/>
        </w:rPr>
        <w:t>Données obligatoires pour la Formation professionnelle dans le cadre de la certification Qualiopi</w:t>
      </w:r>
      <w:r w:rsidRPr="00AA5B67">
        <w:rPr>
          <w:color w:val="009999"/>
          <w:sz w:val="16"/>
        </w:rPr>
        <w:tab/>
      </w:r>
    </w:p>
    <w:p w14:paraId="66A4666C" w14:textId="77777777" w:rsidR="00911454" w:rsidRPr="00AA5B67" w:rsidRDefault="00911454" w:rsidP="00641A4E">
      <w:pPr>
        <w:spacing w:line="240" w:lineRule="auto"/>
        <w:rPr>
          <w:b/>
          <w:color w:val="009999"/>
        </w:rPr>
      </w:pPr>
    </w:p>
    <w:p w14:paraId="4BFA1B32" w14:textId="5FAFD561" w:rsidR="00911454" w:rsidRPr="00470E7C" w:rsidRDefault="00C05355" w:rsidP="006318C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hd w:val="clear" w:color="auto" w:fill="FFFFFF" w:themeFill="background1"/>
        <w:rPr>
          <w:b/>
        </w:rPr>
      </w:pPr>
      <w:r>
        <w:rPr>
          <w:b/>
        </w:rPr>
        <w:t xml:space="preserve">EVENTUELLES </w:t>
      </w:r>
      <w:r w:rsidR="00911454">
        <w:rPr>
          <w:b/>
        </w:rPr>
        <w:t xml:space="preserve">MODALITÉS D’ADMISSION EN FORMATION PAR </w:t>
      </w:r>
      <w:r w:rsidR="00C57A77">
        <w:rPr>
          <w:b/>
        </w:rPr>
        <w:t>APPRENTISSAGE</w:t>
      </w:r>
      <w:r w:rsidR="00911454">
        <w:rPr>
          <w:b/>
        </w:rPr>
        <w:t xml:space="preserve"> (</w:t>
      </w:r>
      <w:r w:rsidR="00737E84" w:rsidRPr="00737E84">
        <w:rPr>
          <w:b/>
        </w:rPr>
        <w:t>800</w:t>
      </w:r>
      <w:r w:rsidR="00911454" w:rsidRPr="00737E84">
        <w:rPr>
          <w:b/>
        </w:rPr>
        <w:t xml:space="preserve"> </w:t>
      </w:r>
      <w:r w:rsidR="00911454">
        <w:rPr>
          <w:b/>
        </w:rPr>
        <w:t>caractères espaces compris)</w:t>
      </w:r>
    </w:p>
    <w:p w14:paraId="54F21E76" w14:textId="0AA6CEE7" w:rsidR="00911454" w:rsidRDefault="00737E84" w:rsidP="0091145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6900"/>
        </w:tabs>
      </w:pPr>
      <w:r>
        <w:fldChar w:fldCharType="begin">
          <w:ffData>
            <w:name w:val="AdmissionFA"/>
            <w:enabled/>
            <w:calcOnExit w:val="0"/>
            <w:textInput>
              <w:maxLength w:val="800"/>
            </w:textInput>
          </w:ffData>
        </w:fldChar>
      </w:r>
      <w:bookmarkStart w:id="18" w:name="AdmissionFA"/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bookmarkEnd w:id="18"/>
    </w:p>
    <w:p w14:paraId="19D672D7" w14:textId="77777777" w:rsidR="00B62663" w:rsidRPr="005E1E87" w:rsidRDefault="00B62663" w:rsidP="0091145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6900"/>
        </w:tabs>
      </w:pPr>
    </w:p>
    <w:p w14:paraId="268386F6" w14:textId="6DB45472" w:rsidR="00B62663" w:rsidRPr="00AA5B67" w:rsidRDefault="00121EB6" w:rsidP="00D0440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enter" w:pos="4422"/>
        </w:tabs>
        <w:jc w:val="both"/>
        <w:rPr>
          <w:rStyle w:val="Textedelespacerserv"/>
          <w:color w:val="009999"/>
          <w:sz w:val="16"/>
        </w:rPr>
      </w:pPr>
      <w:r w:rsidRPr="00AA5B67">
        <w:rPr>
          <w:rStyle w:val="Textedelespacerserv"/>
          <w:rFonts w:ascii="Arial" w:hAnsi="Arial" w:cs="Arial"/>
          <w:b/>
          <w:color w:val="009999"/>
          <w:sz w:val="16"/>
        </w:rPr>
        <w:t xml:space="preserve">► </w:t>
      </w:r>
      <w:r w:rsidRPr="00AA5B67">
        <w:rPr>
          <w:rStyle w:val="Textedelespacerserv"/>
          <w:b/>
          <w:color w:val="009999"/>
          <w:sz w:val="16"/>
        </w:rPr>
        <w:t>NOTE DEVE</w:t>
      </w:r>
      <w:r w:rsidR="00B93D66" w:rsidRPr="00AA5B67">
        <w:rPr>
          <w:rStyle w:val="Textedelespacerserv"/>
          <w:b/>
          <w:color w:val="009999"/>
          <w:sz w:val="16"/>
        </w:rPr>
        <w:t xml:space="preserve"> </w:t>
      </w:r>
      <w:r w:rsidR="00B93D66" w:rsidRPr="00AA5B67">
        <w:rPr>
          <w:rStyle w:val="Textedelespacerserv"/>
          <w:color w:val="009999"/>
          <w:sz w:val="16"/>
        </w:rPr>
        <w:t>/ D</w:t>
      </w:r>
      <w:r w:rsidR="00B62663" w:rsidRPr="00AA5B67">
        <w:rPr>
          <w:rStyle w:val="Textedelespacerserv"/>
          <w:color w:val="009999"/>
          <w:sz w:val="16"/>
        </w:rPr>
        <w:t xml:space="preserve">émarche qualité </w:t>
      </w:r>
      <w:r w:rsidR="00B62663" w:rsidRPr="00AA5B67">
        <w:rPr>
          <w:rStyle w:val="Textedelespacerserv"/>
          <w:rFonts w:ascii="Arial" w:hAnsi="Arial" w:cs="Arial" w:hint="eastAsia"/>
          <w:color w:val="009999"/>
          <w:sz w:val="16"/>
          <w:lang w:eastAsia="ja-JP"/>
        </w:rPr>
        <w:t>→</w:t>
      </w:r>
      <w:r w:rsidR="00B62663" w:rsidRPr="00AA5B67">
        <w:rPr>
          <w:rStyle w:val="Textedelespacerserv"/>
          <w:color w:val="009999"/>
          <w:sz w:val="16"/>
        </w:rPr>
        <w:t xml:space="preserve"> Ajouter dans cette rubrique (pour les formations confiées à l’UPEC.CFA) : </w:t>
      </w:r>
    </w:p>
    <w:p w14:paraId="678771C7" w14:textId="055E90D1" w:rsidR="00911454" w:rsidRPr="00AA5B67" w:rsidRDefault="00B62663" w:rsidP="00D0440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enter" w:pos="4422"/>
          <w:tab w:val="left" w:pos="8055"/>
        </w:tabs>
        <w:jc w:val="both"/>
        <w:rPr>
          <w:b/>
          <w:color w:val="009999"/>
          <w:sz w:val="16"/>
        </w:rPr>
      </w:pPr>
      <w:r w:rsidRPr="00AA5B67">
        <w:rPr>
          <w:b/>
          <w:color w:val="009999"/>
          <w:sz w:val="16"/>
        </w:rPr>
        <w:t>Publics concernés</w:t>
      </w:r>
      <w:r w:rsidR="009957B0" w:rsidRPr="00AA5B67">
        <w:rPr>
          <w:b/>
          <w:color w:val="009999"/>
          <w:sz w:val="16"/>
        </w:rPr>
        <w:t xml:space="preserve"> • </w:t>
      </w:r>
      <w:r w:rsidRPr="00AA5B67">
        <w:rPr>
          <w:b/>
          <w:color w:val="009999"/>
          <w:sz w:val="16"/>
        </w:rPr>
        <w:t>Pré-requis</w:t>
      </w:r>
      <w:r w:rsidR="009957B0" w:rsidRPr="00AA5B67">
        <w:rPr>
          <w:b/>
          <w:color w:val="009999"/>
          <w:sz w:val="16"/>
        </w:rPr>
        <w:t xml:space="preserve"> • </w:t>
      </w:r>
      <w:r w:rsidRPr="00AA5B67">
        <w:rPr>
          <w:b/>
          <w:color w:val="009999"/>
          <w:sz w:val="16"/>
        </w:rPr>
        <w:t>Tarif de la formation</w:t>
      </w:r>
    </w:p>
    <w:p w14:paraId="17E6472B" w14:textId="116CC3A8" w:rsidR="00A1272E" w:rsidRPr="00AA5B67" w:rsidRDefault="00A1272E" w:rsidP="00D0440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enter" w:pos="4422"/>
          <w:tab w:val="left" w:pos="8055"/>
        </w:tabs>
        <w:jc w:val="both"/>
        <w:rPr>
          <w:b/>
          <w:i/>
          <w:color w:val="009999"/>
          <w:sz w:val="16"/>
        </w:rPr>
      </w:pPr>
      <w:r w:rsidRPr="00AA5B67">
        <w:rPr>
          <w:b/>
          <w:i/>
          <w:color w:val="009999"/>
          <w:sz w:val="16"/>
        </w:rPr>
        <w:t>Données obligatoires pour la Formation professionnelle dans le cadre de la certification Qualiopi</w:t>
      </w:r>
      <w:r w:rsidRPr="00AA5B67">
        <w:rPr>
          <w:color w:val="009999"/>
          <w:sz w:val="16"/>
        </w:rPr>
        <w:tab/>
      </w:r>
    </w:p>
    <w:p w14:paraId="5224C21F" w14:textId="77777777" w:rsidR="00911454" w:rsidRDefault="00911454" w:rsidP="00D04404">
      <w:pPr>
        <w:spacing w:line="240" w:lineRule="auto"/>
        <w:jc w:val="both"/>
        <w:rPr>
          <w:b/>
        </w:rPr>
      </w:pPr>
    </w:p>
    <w:p w14:paraId="1E73A9B6" w14:textId="77777777" w:rsidR="00911454" w:rsidRDefault="00911454" w:rsidP="00911454">
      <w:pPr>
        <w:spacing w:line="240" w:lineRule="auto"/>
        <w:rPr>
          <w:b/>
        </w:rPr>
      </w:pPr>
    </w:p>
    <w:p w14:paraId="23A7C9A3" w14:textId="2015F505" w:rsidR="00C57A77" w:rsidRPr="00470E7C" w:rsidRDefault="00A809EE" w:rsidP="006318C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hd w:val="clear" w:color="auto" w:fill="FFFFFF" w:themeFill="background1"/>
        <w:rPr>
          <w:b/>
        </w:rPr>
      </w:pPr>
      <w:r>
        <w:rPr>
          <w:b/>
        </w:rPr>
        <w:t xml:space="preserve">EVENTUELLES </w:t>
      </w:r>
      <w:r w:rsidR="00C57A77">
        <w:rPr>
          <w:b/>
        </w:rPr>
        <w:t>MODALITÉS D’ADMISSION EN FORMATION EN VAE (</w:t>
      </w:r>
      <w:r w:rsidR="00857C2C" w:rsidRPr="00737E84">
        <w:rPr>
          <w:b/>
        </w:rPr>
        <w:t>800</w:t>
      </w:r>
      <w:r w:rsidR="00C57A77">
        <w:rPr>
          <w:b/>
        </w:rPr>
        <w:t xml:space="preserve"> caractères espaces compris)</w:t>
      </w:r>
    </w:p>
    <w:p w14:paraId="76EF49CE" w14:textId="236512F4" w:rsidR="00C57A77" w:rsidRDefault="00857C2C" w:rsidP="00C57A7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6900"/>
        </w:tabs>
      </w:pPr>
      <w:r>
        <w:fldChar w:fldCharType="begin">
          <w:ffData>
            <w:name w:val=""/>
            <w:enabled/>
            <w:calcOnExit w:val="0"/>
            <w:textInput>
              <w:maxLength w:val="800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</w:p>
    <w:p w14:paraId="4D86844E" w14:textId="61AC2EFF" w:rsidR="00A1272E" w:rsidRDefault="00A1272E" w:rsidP="00B6266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enter" w:pos="4422"/>
        </w:tabs>
        <w:rPr>
          <w:rStyle w:val="Textedelespacerserv"/>
          <w:color w:val="C00000"/>
          <w:sz w:val="16"/>
        </w:rPr>
      </w:pPr>
    </w:p>
    <w:p w14:paraId="05934819" w14:textId="4E6EBB5A" w:rsidR="005F10B1" w:rsidRPr="00AA5B67" w:rsidRDefault="00006EA1" w:rsidP="00B6266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enter" w:pos="4422"/>
        </w:tabs>
        <w:rPr>
          <w:rStyle w:val="Textedelespacerserv"/>
          <w:b/>
          <w:color w:val="009999"/>
          <w:sz w:val="16"/>
        </w:rPr>
      </w:pPr>
      <w:r w:rsidRPr="00AA5B67">
        <w:rPr>
          <w:b/>
          <w:i/>
          <w:color w:val="009999"/>
          <w:sz w:val="16"/>
        </w:rPr>
        <w:t>Sauf demande spécifique</w:t>
      </w:r>
      <w:r w:rsidR="00A1272E" w:rsidRPr="00AA5B67">
        <w:rPr>
          <w:b/>
          <w:i/>
          <w:color w:val="009999"/>
          <w:sz w:val="16"/>
        </w:rPr>
        <w:t xml:space="preserve"> de votre part</w:t>
      </w:r>
      <w:r w:rsidRPr="00AA5B67">
        <w:rPr>
          <w:b/>
          <w:i/>
          <w:color w:val="009999"/>
          <w:sz w:val="16"/>
        </w:rPr>
        <w:t xml:space="preserve">, la formule type </w:t>
      </w:r>
      <w:r w:rsidR="005F10B1" w:rsidRPr="00AA5B67">
        <w:rPr>
          <w:b/>
          <w:i/>
          <w:color w:val="009999"/>
          <w:sz w:val="16"/>
        </w:rPr>
        <w:t>ci-après</w:t>
      </w:r>
      <w:r w:rsidR="00737E84" w:rsidRPr="00AA5B67">
        <w:rPr>
          <w:b/>
          <w:i/>
          <w:color w:val="009999"/>
          <w:sz w:val="16"/>
        </w:rPr>
        <w:t xml:space="preserve"> </w:t>
      </w:r>
      <w:r w:rsidRPr="00AA5B67">
        <w:rPr>
          <w:b/>
          <w:i/>
          <w:color w:val="009999"/>
          <w:sz w:val="16"/>
        </w:rPr>
        <w:t>sera</w:t>
      </w:r>
      <w:r w:rsidR="00A1272E" w:rsidRPr="00AA5B67">
        <w:rPr>
          <w:b/>
          <w:i/>
          <w:color w:val="009999"/>
          <w:sz w:val="16"/>
        </w:rPr>
        <w:t xml:space="preserve"> indiquée :</w:t>
      </w:r>
    </w:p>
    <w:p w14:paraId="65A4B507" w14:textId="589C2CEB" w:rsidR="00B62663" w:rsidRPr="00AA5B67" w:rsidRDefault="00B62663" w:rsidP="00D0440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6900"/>
        </w:tabs>
        <w:jc w:val="both"/>
        <w:rPr>
          <w:b/>
          <w:color w:val="009999"/>
          <w:sz w:val="16"/>
        </w:rPr>
      </w:pPr>
      <w:r w:rsidRPr="00AA5B67">
        <w:rPr>
          <w:b/>
          <w:color w:val="009999"/>
          <w:sz w:val="16"/>
        </w:rPr>
        <w:t>Quels que soient votre âge, votre nationalité, votre statut, vous pouvez prétendre à la VAE si vous justifiez d'une expérience professionnelle et/ou personnelle d’au moins un an en lien direct avec ce diplôme.</w:t>
      </w:r>
    </w:p>
    <w:p w14:paraId="54EF4AA3" w14:textId="33B9AF6B" w:rsidR="00C57A77" w:rsidRPr="00AA5B67" w:rsidRDefault="00B62663" w:rsidP="00D0440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6900"/>
        </w:tabs>
        <w:jc w:val="both"/>
        <w:rPr>
          <w:rStyle w:val="Lienhypertexte"/>
          <w:b/>
          <w:color w:val="009999"/>
          <w:sz w:val="16"/>
        </w:rPr>
      </w:pPr>
      <w:r w:rsidRPr="00AA5B67">
        <w:rPr>
          <w:b/>
          <w:color w:val="009999"/>
          <w:sz w:val="16"/>
        </w:rPr>
        <w:t xml:space="preserve">&gt; </w:t>
      </w:r>
      <w:hyperlink r:id="rId28" w:history="1">
        <w:r w:rsidRPr="00AA5B67">
          <w:rPr>
            <w:rStyle w:val="Lienhypertexte"/>
            <w:b/>
            <w:color w:val="009999"/>
            <w:sz w:val="16"/>
          </w:rPr>
          <w:t>En savoir +</w:t>
        </w:r>
      </w:hyperlink>
    </w:p>
    <w:p w14:paraId="758B71A9" w14:textId="309807BF" w:rsidR="00A1272E" w:rsidRPr="000062B4" w:rsidRDefault="00A1272E" w:rsidP="00D0440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enter" w:pos="4422"/>
          <w:tab w:val="left" w:pos="8055"/>
        </w:tabs>
        <w:jc w:val="both"/>
        <w:rPr>
          <w:b/>
          <w:i/>
          <w:color w:val="C00000"/>
          <w:sz w:val="16"/>
        </w:rPr>
      </w:pPr>
      <w:r w:rsidRPr="00AA5B67">
        <w:rPr>
          <w:b/>
          <w:i/>
          <w:color w:val="009999"/>
          <w:sz w:val="16"/>
        </w:rPr>
        <w:t>Données obligatoires pour la Formation professionnelle dans le cadre de la certification Qualiopi</w:t>
      </w:r>
      <w:r w:rsidRPr="00D67602">
        <w:rPr>
          <w:sz w:val="16"/>
        </w:rPr>
        <w:tab/>
      </w:r>
    </w:p>
    <w:p w14:paraId="56426E54" w14:textId="13449A22" w:rsidR="00911454" w:rsidRDefault="00911454" w:rsidP="00D04404">
      <w:pPr>
        <w:spacing w:line="240" w:lineRule="auto"/>
        <w:jc w:val="both"/>
        <w:rPr>
          <w:b/>
        </w:rPr>
      </w:pPr>
    </w:p>
    <w:p w14:paraId="258F572D" w14:textId="0E74D3CB" w:rsidR="00B62663" w:rsidRPr="00470E7C" w:rsidRDefault="00B62663" w:rsidP="00B6266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b/>
        </w:rPr>
      </w:pPr>
      <w:r>
        <w:rPr>
          <w:b/>
        </w:rPr>
        <w:t>CANDIDATURES (</w:t>
      </w:r>
      <w:r w:rsidR="00857C2C">
        <w:rPr>
          <w:b/>
        </w:rPr>
        <w:t xml:space="preserve">800 </w:t>
      </w:r>
      <w:r>
        <w:rPr>
          <w:b/>
        </w:rPr>
        <w:t>caractères espaces compris)</w:t>
      </w:r>
    </w:p>
    <w:p w14:paraId="0710119F" w14:textId="2D743588" w:rsidR="00B62663" w:rsidRDefault="00857C2C" w:rsidP="00B6266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6900"/>
        </w:tabs>
      </w:pPr>
      <w:r>
        <w:fldChar w:fldCharType="begin">
          <w:ffData>
            <w:name w:val=""/>
            <w:enabled/>
            <w:calcOnExit w:val="0"/>
            <w:textInput>
              <w:maxLength w:val="800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</w:p>
    <w:p w14:paraId="588F4A20" w14:textId="6811C54C" w:rsidR="00B62663" w:rsidRDefault="00B62663" w:rsidP="00B6266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6900"/>
        </w:tabs>
      </w:pPr>
    </w:p>
    <w:p w14:paraId="0CCAD26C" w14:textId="57D022A7" w:rsidR="00B62663" w:rsidRPr="00AA5B67" w:rsidRDefault="00121EB6" w:rsidP="00B6266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6900"/>
        </w:tabs>
        <w:rPr>
          <w:color w:val="009999"/>
        </w:rPr>
      </w:pPr>
      <w:r w:rsidRPr="00AA5B67">
        <w:rPr>
          <w:rStyle w:val="Textedelespacerserv"/>
          <w:rFonts w:ascii="Arial" w:hAnsi="Arial" w:cs="Arial"/>
          <w:b/>
          <w:color w:val="009999"/>
          <w:sz w:val="16"/>
        </w:rPr>
        <w:lastRenderedPageBreak/>
        <w:t xml:space="preserve">► </w:t>
      </w:r>
      <w:r w:rsidRPr="00AA5B67">
        <w:rPr>
          <w:rStyle w:val="Textedelespacerserv"/>
          <w:b/>
          <w:color w:val="009999"/>
          <w:sz w:val="16"/>
        </w:rPr>
        <w:t>NOTE DEVE</w:t>
      </w:r>
      <w:r w:rsidR="00B93D66" w:rsidRPr="00AA5B67">
        <w:rPr>
          <w:rStyle w:val="Textedelespacerserv"/>
          <w:b/>
          <w:color w:val="009999"/>
          <w:sz w:val="16"/>
        </w:rPr>
        <w:t xml:space="preserve"> / </w:t>
      </w:r>
      <w:r w:rsidR="00B62663" w:rsidRPr="00AA5B67">
        <w:rPr>
          <w:rStyle w:val="Textedelespacerserv"/>
          <w:color w:val="009999"/>
          <w:sz w:val="16"/>
        </w:rPr>
        <w:t xml:space="preserve">Démarche qualité </w:t>
      </w:r>
      <w:r w:rsidR="00B62663" w:rsidRPr="00AA5B67">
        <w:rPr>
          <w:rStyle w:val="Textedelespacerserv"/>
          <w:rFonts w:ascii="Arial" w:hAnsi="Arial" w:cs="Arial" w:hint="eastAsia"/>
          <w:color w:val="009999"/>
          <w:sz w:val="16"/>
          <w:lang w:eastAsia="ja-JP"/>
        </w:rPr>
        <w:t>→</w:t>
      </w:r>
      <w:r w:rsidR="00B62663" w:rsidRPr="00AA5B67">
        <w:rPr>
          <w:rStyle w:val="Textedelespacerserv"/>
          <w:color w:val="009999"/>
          <w:sz w:val="16"/>
        </w:rPr>
        <w:t xml:space="preserve"> Ajouter dans cette rubrique :</w:t>
      </w:r>
    </w:p>
    <w:p w14:paraId="79874FCF" w14:textId="397947D4" w:rsidR="00006EA1" w:rsidRPr="00AA5B67" w:rsidRDefault="00A809EE" w:rsidP="00B6266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6900"/>
        </w:tabs>
        <w:rPr>
          <w:color w:val="009999"/>
          <w:sz w:val="16"/>
          <w:szCs w:val="16"/>
        </w:rPr>
      </w:pPr>
      <w:r w:rsidRPr="00AA5B67">
        <w:rPr>
          <w:b/>
          <w:color w:val="009999"/>
          <w:sz w:val="16"/>
          <w:szCs w:val="16"/>
        </w:rPr>
        <w:t>+</w:t>
      </w:r>
      <w:r w:rsidR="00006EA1" w:rsidRPr="00AA5B67">
        <w:rPr>
          <w:b/>
          <w:color w:val="009999"/>
          <w:sz w:val="16"/>
          <w:szCs w:val="16"/>
        </w:rPr>
        <w:t>Période</w:t>
      </w:r>
      <w:r w:rsidR="00B62663" w:rsidRPr="00AA5B67">
        <w:rPr>
          <w:b/>
          <w:color w:val="009999"/>
          <w:sz w:val="16"/>
          <w:szCs w:val="16"/>
        </w:rPr>
        <w:t xml:space="preserve"> de candidatures</w:t>
      </w:r>
      <w:r w:rsidR="00B62663" w:rsidRPr="00AA5B67">
        <w:rPr>
          <w:color w:val="009999"/>
          <w:sz w:val="16"/>
          <w:szCs w:val="16"/>
        </w:rPr>
        <w:t xml:space="preserve"> </w:t>
      </w:r>
    </w:p>
    <w:p w14:paraId="4CCE97A0" w14:textId="6AB52112" w:rsidR="00B62663" w:rsidRPr="00AA5B67" w:rsidRDefault="00006EA1" w:rsidP="00B6266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6900"/>
        </w:tabs>
        <w:rPr>
          <w:i/>
          <w:color w:val="009999"/>
          <w:sz w:val="16"/>
          <w:szCs w:val="16"/>
        </w:rPr>
      </w:pPr>
      <w:r w:rsidRPr="00AA5B67">
        <w:rPr>
          <w:color w:val="009999"/>
          <w:sz w:val="16"/>
          <w:szCs w:val="16"/>
        </w:rPr>
        <w:t>+</w:t>
      </w:r>
      <w:r w:rsidR="00B62663" w:rsidRPr="00AA5B67">
        <w:rPr>
          <w:b/>
          <w:color w:val="009999"/>
          <w:sz w:val="16"/>
          <w:szCs w:val="16"/>
        </w:rPr>
        <w:t>délais d’accès</w:t>
      </w:r>
      <w:r w:rsidR="00B62663" w:rsidRPr="00AA5B67">
        <w:rPr>
          <w:color w:val="009999"/>
          <w:sz w:val="16"/>
          <w:szCs w:val="16"/>
        </w:rPr>
        <w:t xml:space="preserve"> </w:t>
      </w:r>
      <w:r w:rsidR="00B62663" w:rsidRPr="00AA5B67">
        <w:rPr>
          <w:i/>
          <w:color w:val="009999"/>
          <w:sz w:val="16"/>
          <w:szCs w:val="16"/>
        </w:rPr>
        <w:t>(durée estimée entre la demande du bénéficiaire et le début de la prestation.)</w:t>
      </w:r>
    </w:p>
    <w:p w14:paraId="0E80C40D" w14:textId="3E0D3620" w:rsidR="00B62663" w:rsidRPr="00AA5B67" w:rsidRDefault="00A809EE" w:rsidP="00B6266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6900"/>
        </w:tabs>
        <w:rPr>
          <w:i/>
          <w:color w:val="009999"/>
          <w:sz w:val="16"/>
          <w:szCs w:val="16"/>
        </w:rPr>
      </w:pPr>
      <w:r w:rsidRPr="00AA5B67">
        <w:rPr>
          <w:b/>
          <w:color w:val="009999"/>
          <w:sz w:val="16"/>
          <w:szCs w:val="16"/>
        </w:rPr>
        <w:t>+</w:t>
      </w:r>
      <w:r w:rsidR="00B62663" w:rsidRPr="00AA5B67">
        <w:rPr>
          <w:b/>
          <w:color w:val="009999"/>
          <w:sz w:val="16"/>
          <w:szCs w:val="16"/>
        </w:rPr>
        <w:t xml:space="preserve">Modalités </w:t>
      </w:r>
      <w:r w:rsidR="00006EA1" w:rsidRPr="00AA5B67">
        <w:rPr>
          <w:b/>
          <w:color w:val="009999"/>
          <w:sz w:val="16"/>
          <w:szCs w:val="16"/>
        </w:rPr>
        <w:t>de candidature</w:t>
      </w:r>
      <w:r w:rsidR="00006EA1" w:rsidRPr="00AA5B67">
        <w:rPr>
          <w:color w:val="009999"/>
          <w:sz w:val="16"/>
          <w:szCs w:val="16"/>
        </w:rPr>
        <w:t xml:space="preserve"> </w:t>
      </w:r>
      <w:r w:rsidR="00B62663" w:rsidRPr="00AA5B67">
        <w:rPr>
          <w:i/>
          <w:color w:val="009999"/>
          <w:sz w:val="16"/>
          <w:szCs w:val="16"/>
        </w:rPr>
        <w:t>(indiquer le lien vers e-candidat ou autre plateforme, dossier à télécharger…)</w:t>
      </w:r>
    </w:p>
    <w:p w14:paraId="4A29BA29" w14:textId="2160DBF2" w:rsidR="00A1272E" w:rsidRPr="00AA5B67" w:rsidRDefault="00A1272E" w:rsidP="00A1272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enter" w:pos="4422"/>
          <w:tab w:val="left" w:pos="8055"/>
        </w:tabs>
        <w:rPr>
          <w:b/>
          <w:i/>
          <w:color w:val="009999"/>
          <w:sz w:val="16"/>
        </w:rPr>
      </w:pPr>
      <w:r w:rsidRPr="00AA5B67">
        <w:rPr>
          <w:b/>
          <w:i/>
          <w:color w:val="009999"/>
          <w:sz w:val="16"/>
        </w:rPr>
        <w:t>Données obligatoires pour la Formation professionnelle dans le cadre de la certification Qualiopi</w:t>
      </w:r>
      <w:r w:rsidRPr="00AA5B67">
        <w:rPr>
          <w:color w:val="009999"/>
          <w:sz w:val="16"/>
        </w:rPr>
        <w:tab/>
      </w:r>
    </w:p>
    <w:p w14:paraId="49D9CB3D" w14:textId="77777777" w:rsidR="00B62663" w:rsidRDefault="00B62663" w:rsidP="00911454">
      <w:pPr>
        <w:spacing w:line="240" w:lineRule="auto"/>
        <w:rPr>
          <w:b/>
        </w:rPr>
      </w:pPr>
    </w:p>
    <w:p w14:paraId="26CC1E39" w14:textId="5C070DB4" w:rsidR="00C57A77" w:rsidRDefault="00A809EE" w:rsidP="00911454">
      <w:pPr>
        <w:spacing w:line="240" w:lineRule="auto"/>
        <w:rPr>
          <w:b/>
        </w:rPr>
      </w:pPr>
      <w:r w:rsidRPr="0010767D">
        <w:rPr>
          <w:b/>
          <w:noProof/>
        </w:rPr>
        <w:drawing>
          <wp:inline distT="0" distB="0" distL="0" distR="0" wp14:anchorId="1297909E" wp14:editId="10C17C25">
            <wp:extent cx="5615940" cy="437515"/>
            <wp:effectExtent l="0" t="0" r="3810" b="635"/>
            <wp:docPr id="6" name="Imag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615940" cy="4375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A58FC1" w14:textId="77777777" w:rsidR="00A809EE" w:rsidRDefault="00A809EE" w:rsidP="00911454">
      <w:pPr>
        <w:spacing w:line="240" w:lineRule="auto"/>
        <w:rPr>
          <w:b/>
        </w:rPr>
      </w:pPr>
    </w:p>
    <w:p w14:paraId="4D8F721E" w14:textId="77777777" w:rsidR="00911454" w:rsidRPr="00470E7C" w:rsidRDefault="00911454" w:rsidP="0091145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b/>
        </w:rPr>
      </w:pPr>
      <w:r>
        <w:rPr>
          <w:b/>
        </w:rPr>
        <w:t>PARTENARIATS (800 caractères espaces compris)</w:t>
      </w:r>
    </w:p>
    <w:p w14:paraId="60110A28" w14:textId="1A87ED02" w:rsidR="00911454" w:rsidRPr="005E1E87" w:rsidRDefault="00911454" w:rsidP="0091145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6900"/>
        </w:tabs>
      </w:pPr>
      <w:r w:rsidRPr="005E1E87">
        <w:fldChar w:fldCharType="begin">
          <w:ffData>
            <w:name w:val="Partenariats"/>
            <w:enabled/>
            <w:calcOnExit w:val="0"/>
            <w:textInput>
              <w:maxLength w:val="800"/>
            </w:textInput>
          </w:ffData>
        </w:fldChar>
      </w:r>
      <w:bookmarkStart w:id="19" w:name="Partenariats"/>
      <w:r w:rsidRPr="005E1E87">
        <w:instrText xml:space="preserve"> FORMTEXT </w:instrText>
      </w:r>
      <w:r w:rsidRPr="005E1E87">
        <w:fldChar w:fldCharType="separate"/>
      </w:r>
      <w:r w:rsidRPr="005E1E87">
        <w:rPr>
          <w:noProof/>
        </w:rPr>
        <w:t> </w:t>
      </w:r>
      <w:r w:rsidRPr="005E1E87">
        <w:rPr>
          <w:noProof/>
        </w:rPr>
        <w:t> </w:t>
      </w:r>
      <w:r w:rsidRPr="005E1E87">
        <w:rPr>
          <w:noProof/>
        </w:rPr>
        <w:t> </w:t>
      </w:r>
      <w:r w:rsidRPr="005E1E87">
        <w:rPr>
          <w:noProof/>
        </w:rPr>
        <w:t> </w:t>
      </w:r>
      <w:r w:rsidRPr="005E1E87">
        <w:rPr>
          <w:noProof/>
        </w:rPr>
        <w:t> </w:t>
      </w:r>
      <w:r w:rsidRPr="005E1E87">
        <w:fldChar w:fldCharType="end"/>
      </w:r>
      <w:bookmarkEnd w:id="19"/>
    </w:p>
    <w:p w14:paraId="08BF8337" w14:textId="433864D1" w:rsidR="00911454" w:rsidRDefault="00911454" w:rsidP="00911454">
      <w:pPr>
        <w:spacing w:line="240" w:lineRule="auto"/>
        <w:rPr>
          <w:b/>
        </w:rPr>
      </w:pPr>
    </w:p>
    <w:p w14:paraId="75055C7D" w14:textId="457BCB17" w:rsidR="00C57A77" w:rsidRDefault="00A809EE" w:rsidP="00911454">
      <w:pPr>
        <w:spacing w:line="240" w:lineRule="auto"/>
        <w:rPr>
          <w:b/>
        </w:rPr>
      </w:pPr>
      <w:r w:rsidRPr="0010767D">
        <w:rPr>
          <w:b/>
          <w:noProof/>
        </w:rPr>
        <w:drawing>
          <wp:inline distT="0" distB="0" distL="0" distR="0" wp14:anchorId="76E06EB8" wp14:editId="3C5C23AF">
            <wp:extent cx="5615940" cy="472440"/>
            <wp:effectExtent l="0" t="0" r="3810" b="3810"/>
            <wp:docPr id="7" name="Imag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5615940" cy="472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2AFC0F" w14:textId="77777777" w:rsidR="006D4FFC" w:rsidRDefault="006D4FFC" w:rsidP="00911454">
      <w:pPr>
        <w:spacing w:line="240" w:lineRule="auto"/>
        <w:rPr>
          <w:b/>
        </w:rPr>
      </w:pPr>
    </w:p>
    <w:p w14:paraId="361990ED" w14:textId="77777777" w:rsidR="00911454" w:rsidRPr="00470E7C" w:rsidRDefault="00911454" w:rsidP="0091145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b/>
        </w:rPr>
      </w:pPr>
      <w:r>
        <w:rPr>
          <w:b/>
        </w:rPr>
        <w:t>RESPONSABLE(S) PEDAGOGIQUE(S)</w:t>
      </w:r>
    </w:p>
    <w:p w14:paraId="0DD99391" w14:textId="77777777" w:rsidR="00911454" w:rsidRPr="00911454" w:rsidRDefault="00911454" w:rsidP="0091145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6900"/>
        </w:tabs>
      </w:pPr>
      <w:r w:rsidRPr="00911454">
        <w:t>Responsable pédagogique</w:t>
      </w:r>
      <w:r>
        <w:t xml:space="preserve"> 1 : </w:t>
      </w:r>
      <w:r>
        <w:br/>
        <w:t>Prénom </w:t>
      </w:r>
      <w:r>
        <w:fldChar w:fldCharType="begin">
          <w:ffData>
            <w:name w:val="Texte2"/>
            <w:enabled/>
            <w:calcOnExit w:val="0"/>
            <w:textInput>
              <w:maxLength w:val="100"/>
            </w:textInput>
          </w:ffData>
        </w:fldChar>
      </w:r>
      <w:bookmarkStart w:id="20" w:name="Texte2"/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bookmarkEnd w:id="20"/>
      <w:r>
        <w:t xml:space="preserve"> </w:t>
      </w:r>
      <w:r>
        <w:br/>
        <w:t xml:space="preserve">Nom </w:t>
      </w:r>
      <w:r>
        <w:fldChar w:fldCharType="begin">
          <w:ffData>
            <w:name w:val="RespPedagoNom"/>
            <w:enabled/>
            <w:calcOnExit w:val="0"/>
            <w:textInput>
              <w:maxLength w:val="100"/>
            </w:textInput>
          </w:ffData>
        </w:fldChar>
      </w:r>
      <w:bookmarkStart w:id="21" w:name="RespPedagoNom"/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bookmarkEnd w:id="21"/>
      <w:r>
        <w:br/>
        <w:t xml:space="preserve">Adresse mail </w:t>
      </w:r>
      <w:r>
        <w:fldChar w:fldCharType="begin">
          <w:ffData>
            <w:name w:val="Texte1"/>
            <w:enabled/>
            <w:calcOnExit w:val="0"/>
            <w:textInput>
              <w:maxLength w:val="150"/>
            </w:textInput>
          </w:ffData>
        </w:fldChar>
      </w:r>
      <w:bookmarkStart w:id="22" w:name="Texte1"/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bookmarkEnd w:id="22"/>
    </w:p>
    <w:p w14:paraId="6EFECF61" w14:textId="77777777" w:rsidR="00911454" w:rsidRPr="00911454" w:rsidRDefault="00911454" w:rsidP="0091145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6900"/>
        </w:tabs>
      </w:pPr>
    </w:p>
    <w:p w14:paraId="4066B4CC" w14:textId="77777777" w:rsidR="00911454" w:rsidRDefault="00911454" w:rsidP="0091145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6900"/>
        </w:tabs>
      </w:pPr>
      <w:r w:rsidRPr="00911454">
        <w:t>Responsable</w:t>
      </w:r>
      <w:r>
        <w:t xml:space="preserve"> pédagogique 2</w:t>
      </w:r>
    </w:p>
    <w:p w14:paraId="3F32D9FD" w14:textId="77777777" w:rsidR="00911454" w:rsidRPr="00911454" w:rsidRDefault="00911454" w:rsidP="0091145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6900"/>
        </w:tabs>
      </w:pPr>
      <w:r>
        <w:t>Prénom </w:t>
      </w:r>
      <w:r>
        <w:fldChar w:fldCharType="begin">
          <w:ffData>
            <w:name w:val="Texte3"/>
            <w:enabled/>
            <w:calcOnExit w:val="0"/>
            <w:textInput>
              <w:maxLength w:val="100"/>
            </w:textInput>
          </w:ffData>
        </w:fldChar>
      </w:r>
      <w:bookmarkStart w:id="23" w:name="Texte3"/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bookmarkEnd w:id="23"/>
    </w:p>
    <w:p w14:paraId="1CE19D9F" w14:textId="77777777" w:rsidR="00911454" w:rsidRDefault="00911454" w:rsidP="0091145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6900"/>
        </w:tabs>
      </w:pPr>
      <w:r>
        <w:t xml:space="preserve">Nom </w:t>
      </w:r>
      <w:r>
        <w:fldChar w:fldCharType="begin">
          <w:ffData>
            <w:name w:val="Texte4"/>
            <w:enabled/>
            <w:calcOnExit w:val="0"/>
            <w:textInput>
              <w:maxLength w:val="100"/>
            </w:textInput>
          </w:ffData>
        </w:fldChar>
      </w:r>
      <w:bookmarkStart w:id="24" w:name="Texte4"/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bookmarkEnd w:id="24"/>
    </w:p>
    <w:p w14:paraId="1668A705" w14:textId="77777777" w:rsidR="00911454" w:rsidRPr="00911454" w:rsidRDefault="00911454" w:rsidP="0091145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6900"/>
        </w:tabs>
      </w:pPr>
      <w:r>
        <w:t>Adresse mail</w:t>
      </w:r>
      <w:r w:rsidR="008B2D0F">
        <w:t xml:space="preserve"> </w:t>
      </w:r>
      <w:r>
        <w:fldChar w:fldCharType="begin">
          <w:ffData>
            <w:name w:val="Texte5"/>
            <w:enabled/>
            <w:calcOnExit w:val="0"/>
            <w:textInput>
              <w:maxLength w:val="150"/>
            </w:textInput>
          </w:ffData>
        </w:fldChar>
      </w:r>
      <w:bookmarkStart w:id="25" w:name="Texte5"/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bookmarkEnd w:id="25"/>
    </w:p>
    <w:p w14:paraId="47DC1E84" w14:textId="07B62EC1" w:rsidR="00911454" w:rsidRDefault="00911454" w:rsidP="00641A4E">
      <w:pPr>
        <w:spacing w:line="240" w:lineRule="auto"/>
        <w:rPr>
          <w:b/>
        </w:rPr>
      </w:pPr>
    </w:p>
    <w:p w14:paraId="628B9487" w14:textId="77777777" w:rsidR="00911454" w:rsidRPr="00470E7C" w:rsidRDefault="00911454" w:rsidP="0091145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b/>
        </w:rPr>
      </w:pPr>
      <w:r>
        <w:rPr>
          <w:b/>
        </w:rPr>
        <w:t>SCOLARITE</w:t>
      </w:r>
    </w:p>
    <w:p w14:paraId="044CE8BB" w14:textId="778EE9D7" w:rsidR="00B62663" w:rsidRPr="009957B0" w:rsidRDefault="00B62663" w:rsidP="0091145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6900"/>
        </w:tabs>
        <w:rPr>
          <w:b/>
          <w:color w:val="C00000"/>
          <w:sz w:val="16"/>
        </w:rPr>
      </w:pPr>
      <w:r w:rsidRPr="009957B0">
        <w:rPr>
          <w:b/>
          <w:color w:val="C00000"/>
          <w:sz w:val="16"/>
        </w:rPr>
        <w:t>Formation Initiale</w:t>
      </w:r>
    </w:p>
    <w:p w14:paraId="1FCDF26F" w14:textId="5F4072E3" w:rsidR="00911454" w:rsidRDefault="00911454" w:rsidP="0091145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6900"/>
        </w:tabs>
      </w:pPr>
      <w:r>
        <w:t xml:space="preserve">Numéro de bureau </w:t>
      </w:r>
      <w:r>
        <w:fldChar w:fldCharType="begin">
          <w:ffData>
            <w:name w:val="Texte7"/>
            <w:enabled/>
            <w:calcOnExit w:val="0"/>
            <w:textInput>
              <w:maxLength w:val="50"/>
            </w:textInput>
          </w:ffData>
        </w:fldChar>
      </w:r>
      <w:bookmarkStart w:id="26" w:name="Texte7"/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bookmarkEnd w:id="26"/>
      <w:r w:rsidR="00AC0EFC">
        <w:t xml:space="preserve"> </w:t>
      </w:r>
      <w:r w:rsidR="00AC0EFC">
        <w:br/>
        <w:t xml:space="preserve">Etage </w:t>
      </w:r>
      <w:r w:rsidR="00AC0EFC">
        <w:fldChar w:fldCharType="begin">
          <w:ffData>
            <w:name w:val="Texte9"/>
            <w:enabled/>
            <w:calcOnExit w:val="0"/>
            <w:textInput>
              <w:maxLength w:val="50"/>
            </w:textInput>
          </w:ffData>
        </w:fldChar>
      </w:r>
      <w:bookmarkStart w:id="27" w:name="Texte9"/>
      <w:r w:rsidR="00AC0EFC">
        <w:instrText xml:space="preserve"> FORMTEXT </w:instrText>
      </w:r>
      <w:r w:rsidR="00AC0EFC">
        <w:fldChar w:fldCharType="separate"/>
      </w:r>
      <w:r w:rsidR="00AC0EFC">
        <w:rPr>
          <w:noProof/>
        </w:rPr>
        <w:t> </w:t>
      </w:r>
      <w:r w:rsidR="00AC0EFC">
        <w:rPr>
          <w:noProof/>
        </w:rPr>
        <w:t> </w:t>
      </w:r>
      <w:r w:rsidR="00AC0EFC">
        <w:rPr>
          <w:noProof/>
        </w:rPr>
        <w:t> </w:t>
      </w:r>
      <w:r w:rsidR="00AC0EFC">
        <w:rPr>
          <w:noProof/>
        </w:rPr>
        <w:t> </w:t>
      </w:r>
      <w:r w:rsidR="00AC0EFC">
        <w:rPr>
          <w:noProof/>
        </w:rPr>
        <w:t> </w:t>
      </w:r>
      <w:r w:rsidR="00AC0EFC">
        <w:fldChar w:fldCharType="end"/>
      </w:r>
      <w:bookmarkEnd w:id="27"/>
      <w:r w:rsidR="008D3BAF">
        <w:t xml:space="preserve"> </w:t>
      </w:r>
      <w:r>
        <w:t xml:space="preserve">Bâtiment </w:t>
      </w:r>
      <w:r>
        <w:fldChar w:fldCharType="begin">
          <w:ffData>
            <w:name w:val="Texte8"/>
            <w:enabled/>
            <w:calcOnExit w:val="0"/>
            <w:textInput>
              <w:maxLength w:val="200"/>
            </w:textInput>
          </w:ffData>
        </w:fldChar>
      </w:r>
      <w:bookmarkStart w:id="28" w:name="Texte8"/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bookmarkEnd w:id="28"/>
    </w:p>
    <w:p w14:paraId="3ADA5BAD" w14:textId="77777777" w:rsidR="00911454" w:rsidRDefault="00911454" w:rsidP="0091145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6900"/>
        </w:tabs>
      </w:pPr>
      <w:r>
        <w:t xml:space="preserve">Adresse </w:t>
      </w:r>
      <w:r w:rsidR="00AC0EFC">
        <w:fldChar w:fldCharType="begin">
          <w:ffData>
            <w:name w:val="Texte10"/>
            <w:enabled/>
            <w:calcOnExit w:val="0"/>
            <w:textInput>
              <w:maxLength w:val="200"/>
            </w:textInput>
          </w:ffData>
        </w:fldChar>
      </w:r>
      <w:bookmarkStart w:id="29" w:name="Texte10"/>
      <w:r w:rsidR="00AC0EFC">
        <w:instrText xml:space="preserve"> FORMTEXT </w:instrText>
      </w:r>
      <w:r w:rsidR="00AC0EFC">
        <w:fldChar w:fldCharType="separate"/>
      </w:r>
      <w:r w:rsidR="00AC0EFC">
        <w:rPr>
          <w:noProof/>
        </w:rPr>
        <w:t> </w:t>
      </w:r>
      <w:r w:rsidR="00AC0EFC">
        <w:rPr>
          <w:noProof/>
        </w:rPr>
        <w:t> </w:t>
      </w:r>
      <w:r w:rsidR="00AC0EFC">
        <w:rPr>
          <w:noProof/>
        </w:rPr>
        <w:t> </w:t>
      </w:r>
      <w:r w:rsidR="00AC0EFC">
        <w:rPr>
          <w:noProof/>
        </w:rPr>
        <w:t> </w:t>
      </w:r>
      <w:r w:rsidR="00AC0EFC">
        <w:rPr>
          <w:noProof/>
        </w:rPr>
        <w:t> </w:t>
      </w:r>
      <w:r w:rsidR="00AC0EFC">
        <w:fldChar w:fldCharType="end"/>
      </w:r>
      <w:bookmarkEnd w:id="29"/>
    </w:p>
    <w:p w14:paraId="65FBBD09" w14:textId="77777777" w:rsidR="00AC0EFC" w:rsidRDefault="00AC0EFC" w:rsidP="0091145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6900"/>
        </w:tabs>
      </w:pPr>
      <w:r>
        <w:t>Code postal </w:t>
      </w:r>
      <w:r>
        <w:fldChar w:fldCharType="begin">
          <w:ffData>
            <w:name w:val="Texte12"/>
            <w:enabled/>
            <w:calcOnExit w:val="0"/>
            <w:textInput>
              <w:maxLength w:val="5"/>
            </w:textInput>
          </w:ffData>
        </w:fldChar>
      </w:r>
      <w:bookmarkStart w:id="30" w:name="Texte12"/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bookmarkEnd w:id="30"/>
      <w:r w:rsidR="008D3BAF">
        <w:t xml:space="preserve">  </w:t>
      </w:r>
      <w:r>
        <w:t xml:space="preserve">Ville </w:t>
      </w:r>
      <w:r>
        <w:fldChar w:fldCharType="begin">
          <w:ffData>
            <w:name w:val="Texte11"/>
            <w:enabled/>
            <w:calcOnExit w:val="0"/>
            <w:textInput>
              <w:maxLength w:val="200"/>
            </w:textInput>
          </w:ffData>
        </w:fldChar>
      </w:r>
      <w:bookmarkStart w:id="31" w:name="Texte11"/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bookmarkEnd w:id="31"/>
    </w:p>
    <w:p w14:paraId="058FDD29" w14:textId="251BAEDA" w:rsidR="00911454" w:rsidRDefault="00911454" w:rsidP="0091145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6900"/>
        </w:tabs>
      </w:pPr>
      <w:r>
        <w:t>Téléphone</w:t>
      </w:r>
      <w:r w:rsidR="00AC0EFC">
        <w:t xml:space="preserve"> </w:t>
      </w:r>
      <w:r w:rsidR="00AC0EFC">
        <w:fldChar w:fldCharType="begin">
          <w:ffData>
            <w:name w:val="Texte13"/>
            <w:enabled/>
            <w:calcOnExit w:val="0"/>
            <w:textInput>
              <w:maxLength w:val="15"/>
            </w:textInput>
          </w:ffData>
        </w:fldChar>
      </w:r>
      <w:bookmarkStart w:id="32" w:name="Texte13"/>
      <w:r w:rsidR="00AC0EFC">
        <w:instrText xml:space="preserve"> FORMTEXT </w:instrText>
      </w:r>
      <w:r w:rsidR="00AC0EFC">
        <w:fldChar w:fldCharType="separate"/>
      </w:r>
      <w:r w:rsidR="00AC0EFC">
        <w:rPr>
          <w:noProof/>
        </w:rPr>
        <w:t> </w:t>
      </w:r>
      <w:r w:rsidR="00AC0EFC">
        <w:rPr>
          <w:noProof/>
        </w:rPr>
        <w:t> </w:t>
      </w:r>
      <w:r w:rsidR="00AC0EFC">
        <w:rPr>
          <w:noProof/>
        </w:rPr>
        <w:t> </w:t>
      </w:r>
      <w:r w:rsidR="00AC0EFC">
        <w:rPr>
          <w:noProof/>
        </w:rPr>
        <w:t> </w:t>
      </w:r>
      <w:r w:rsidR="00AC0EFC">
        <w:rPr>
          <w:noProof/>
        </w:rPr>
        <w:t> </w:t>
      </w:r>
      <w:r w:rsidR="00AC0EFC">
        <w:fldChar w:fldCharType="end"/>
      </w:r>
      <w:bookmarkEnd w:id="32"/>
      <w:r w:rsidR="008D3BAF">
        <w:t xml:space="preserve"> </w:t>
      </w:r>
      <w:r>
        <w:t>Adresse mail</w:t>
      </w:r>
      <w:r w:rsidR="008B2D0F">
        <w:t xml:space="preserve"> générique</w:t>
      </w:r>
      <w:r w:rsidR="00AC0EFC">
        <w:t xml:space="preserve"> </w:t>
      </w:r>
      <w:r w:rsidR="00AC0EFC">
        <w:fldChar w:fldCharType="begin">
          <w:ffData>
            <w:name w:val="Texte14"/>
            <w:enabled/>
            <w:calcOnExit w:val="0"/>
            <w:textInput>
              <w:maxLength w:val="200"/>
            </w:textInput>
          </w:ffData>
        </w:fldChar>
      </w:r>
      <w:bookmarkStart w:id="33" w:name="Texte14"/>
      <w:r w:rsidR="00AC0EFC">
        <w:instrText xml:space="preserve"> FORMTEXT </w:instrText>
      </w:r>
      <w:r w:rsidR="00AC0EFC">
        <w:fldChar w:fldCharType="separate"/>
      </w:r>
      <w:r w:rsidR="00AC0EFC">
        <w:rPr>
          <w:noProof/>
        </w:rPr>
        <w:t> </w:t>
      </w:r>
      <w:r w:rsidR="00AC0EFC">
        <w:rPr>
          <w:noProof/>
        </w:rPr>
        <w:t> </w:t>
      </w:r>
      <w:r w:rsidR="00AC0EFC">
        <w:rPr>
          <w:noProof/>
        </w:rPr>
        <w:t> </w:t>
      </w:r>
      <w:r w:rsidR="00AC0EFC">
        <w:rPr>
          <w:noProof/>
        </w:rPr>
        <w:t> </w:t>
      </w:r>
      <w:r w:rsidR="00AC0EFC">
        <w:rPr>
          <w:noProof/>
        </w:rPr>
        <w:t> </w:t>
      </w:r>
      <w:r w:rsidR="00AC0EFC">
        <w:fldChar w:fldCharType="end"/>
      </w:r>
      <w:bookmarkEnd w:id="33"/>
    </w:p>
    <w:p w14:paraId="320F9E6A" w14:textId="1A1F0F64" w:rsidR="00B62663" w:rsidRDefault="00B62663" w:rsidP="0091145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6900"/>
        </w:tabs>
      </w:pPr>
    </w:p>
    <w:p w14:paraId="349E1EAF" w14:textId="77777777" w:rsidR="006D4FFC" w:rsidRDefault="006D4FFC" w:rsidP="0091145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6900"/>
        </w:tabs>
      </w:pPr>
    </w:p>
    <w:p w14:paraId="3427B663" w14:textId="2054B586" w:rsidR="00B62663" w:rsidRPr="009957B0" w:rsidRDefault="00B62663" w:rsidP="00B6266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6900"/>
        </w:tabs>
        <w:rPr>
          <w:b/>
          <w:color w:val="C00000"/>
          <w:sz w:val="16"/>
        </w:rPr>
      </w:pPr>
      <w:r w:rsidRPr="009957B0">
        <w:rPr>
          <w:b/>
          <w:color w:val="C00000"/>
          <w:sz w:val="16"/>
        </w:rPr>
        <w:t>Formation Continue</w:t>
      </w:r>
    </w:p>
    <w:p w14:paraId="24806BBC" w14:textId="77777777" w:rsidR="00B62663" w:rsidRDefault="00B62663" w:rsidP="00B6266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6900"/>
        </w:tabs>
      </w:pPr>
      <w:r>
        <w:t xml:space="preserve">Numéro de bureau </w:t>
      </w:r>
      <w:r>
        <w:fldChar w:fldCharType="begin">
          <w:ffData>
            <w:name w:val="Texte7"/>
            <w:enabled/>
            <w:calcOnExit w:val="0"/>
            <w:textInput>
              <w:maxLength w:val="50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t xml:space="preserve"> </w:t>
      </w:r>
      <w:r>
        <w:br/>
        <w:t xml:space="preserve">Etage </w:t>
      </w:r>
      <w:r>
        <w:fldChar w:fldCharType="begin">
          <w:ffData>
            <w:name w:val="Texte9"/>
            <w:enabled/>
            <w:calcOnExit w:val="0"/>
            <w:textInput>
              <w:maxLength w:val="50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t xml:space="preserve"> Bâtiment </w:t>
      </w:r>
      <w:r>
        <w:fldChar w:fldCharType="begin">
          <w:ffData>
            <w:name w:val="Texte8"/>
            <w:enabled/>
            <w:calcOnExit w:val="0"/>
            <w:textInput>
              <w:maxLength w:val="200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</w:p>
    <w:p w14:paraId="6DB1CB5C" w14:textId="77777777" w:rsidR="00B62663" w:rsidRDefault="00B62663" w:rsidP="00B6266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6900"/>
        </w:tabs>
      </w:pPr>
      <w:r>
        <w:t xml:space="preserve">Adresse </w:t>
      </w:r>
      <w:r>
        <w:fldChar w:fldCharType="begin">
          <w:ffData>
            <w:name w:val="Texte10"/>
            <w:enabled/>
            <w:calcOnExit w:val="0"/>
            <w:textInput>
              <w:maxLength w:val="200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</w:p>
    <w:p w14:paraId="58D384E0" w14:textId="77777777" w:rsidR="00B62663" w:rsidRDefault="00B62663" w:rsidP="00B6266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6900"/>
        </w:tabs>
      </w:pPr>
      <w:r>
        <w:t>Code postal </w:t>
      </w:r>
      <w:r>
        <w:fldChar w:fldCharType="begin">
          <w:ffData>
            <w:name w:val="Texte12"/>
            <w:enabled/>
            <w:calcOnExit w:val="0"/>
            <w:textInput>
              <w:maxLength w:val="5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t xml:space="preserve">  Ville </w:t>
      </w:r>
      <w:r>
        <w:fldChar w:fldCharType="begin">
          <w:ffData>
            <w:name w:val="Texte11"/>
            <w:enabled/>
            <w:calcOnExit w:val="0"/>
            <w:textInput>
              <w:maxLength w:val="200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</w:p>
    <w:p w14:paraId="459D7A57" w14:textId="77777777" w:rsidR="00B62663" w:rsidRDefault="00B62663" w:rsidP="00B6266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6900"/>
        </w:tabs>
      </w:pPr>
      <w:r>
        <w:lastRenderedPageBreak/>
        <w:t xml:space="preserve">Téléphone </w:t>
      </w:r>
      <w:r>
        <w:fldChar w:fldCharType="begin">
          <w:ffData>
            <w:name w:val="Texte13"/>
            <w:enabled/>
            <w:calcOnExit w:val="0"/>
            <w:textInput>
              <w:maxLength w:val="15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t xml:space="preserve"> Adresse mail générique </w:t>
      </w:r>
      <w:r>
        <w:fldChar w:fldCharType="begin">
          <w:ffData>
            <w:name w:val="Texte14"/>
            <w:enabled/>
            <w:calcOnExit w:val="0"/>
            <w:textInput>
              <w:maxLength w:val="200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</w:p>
    <w:p w14:paraId="6CC496CA" w14:textId="77777777" w:rsidR="00B62663" w:rsidRPr="00B62663" w:rsidRDefault="00B62663" w:rsidP="00B6266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6900"/>
        </w:tabs>
        <w:rPr>
          <w:b/>
          <w:color w:val="0070C0"/>
        </w:rPr>
      </w:pPr>
    </w:p>
    <w:p w14:paraId="3045E05B" w14:textId="42260679" w:rsidR="00121EB6" w:rsidRPr="00B93D66" w:rsidRDefault="00B62663" w:rsidP="00B6266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6900"/>
        </w:tabs>
        <w:rPr>
          <w:i/>
          <w:color w:val="44546A" w:themeColor="text2"/>
          <w:sz w:val="16"/>
          <w:szCs w:val="16"/>
        </w:rPr>
      </w:pPr>
      <w:r w:rsidRPr="00B93D66">
        <w:rPr>
          <w:b/>
          <w:color w:val="C00000"/>
          <w:sz w:val="16"/>
          <w:szCs w:val="16"/>
        </w:rPr>
        <w:t>Formation en apprentissage</w:t>
      </w:r>
      <w:r w:rsidR="005B3B23" w:rsidRPr="00D04404">
        <w:rPr>
          <w:b/>
          <w:color w:val="FF0000"/>
          <w:sz w:val="16"/>
          <w:szCs w:val="16"/>
        </w:rPr>
        <w:t>*</w:t>
      </w:r>
      <w:r w:rsidR="00B93D66" w:rsidRPr="00B93D66">
        <w:rPr>
          <w:b/>
          <w:color w:val="C00000"/>
          <w:sz w:val="16"/>
          <w:szCs w:val="16"/>
        </w:rPr>
        <w:t xml:space="preserve"> </w:t>
      </w:r>
    </w:p>
    <w:p w14:paraId="0F13B606" w14:textId="77777777" w:rsidR="00B62663" w:rsidRDefault="00B62663" w:rsidP="00B6266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6900"/>
        </w:tabs>
      </w:pPr>
      <w:r>
        <w:t xml:space="preserve">Numéro de bureau </w:t>
      </w:r>
      <w:r>
        <w:fldChar w:fldCharType="begin">
          <w:ffData>
            <w:name w:val="Texte7"/>
            <w:enabled/>
            <w:calcOnExit w:val="0"/>
            <w:textInput>
              <w:maxLength w:val="50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t xml:space="preserve"> </w:t>
      </w:r>
      <w:r>
        <w:br/>
        <w:t xml:space="preserve">Etage </w:t>
      </w:r>
      <w:r>
        <w:fldChar w:fldCharType="begin">
          <w:ffData>
            <w:name w:val="Texte9"/>
            <w:enabled/>
            <w:calcOnExit w:val="0"/>
            <w:textInput>
              <w:maxLength w:val="50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t xml:space="preserve"> Bâtiment </w:t>
      </w:r>
      <w:r>
        <w:fldChar w:fldCharType="begin">
          <w:ffData>
            <w:name w:val="Texte8"/>
            <w:enabled/>
            <w:calcOnExit w:val="0"/>
            <w:textInput>
              <w:maxLength w:val="200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</w:p>
    <w:p w14:paraId="023AB184" w14:textId="77777777" w:rsidR="00B62663" w:rsidRDefault="00B62663" w:rsidP="00B6266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6900"/>
        </w:tabs>
      </w:pPr>
      <w:r>
        <w:t xml:space="preserve">Adresse </w:t>
      </w:r>
      <w:r>
        <w:fldChar w:fldCharType="begin">
          <w:ffData>
            <w:name w:val="Texte10"/>
            <w:enabled/>
            <w:calcOnExit w:val="0"/>
            <w:textInput>
              <w:maxLength w:val="200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</w:p>
    <w:p w14:paraId="20B8C44F" w14:textId="77777777" w:rsidR="00B62663" w:rsidRDefault="00B62663" w:rsidP="00B6266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6900"/>
        </w:tabs>
      </w:pPr>
      <w:r>
        <w:t>Code postal </w:t>
      </w:r>
      <w:r>
        <w:fldChar w:fldCharType="begin">
          <w:ffData>
            <w:name w:val="Texte12"/>
            <w:enabled/>
            <w:calcOnExit w:val="0"/>
            <w:textInput>
              <w:maxLength w:val="5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t xml:space="preserve">  Ville </w:t>
      </w:r>
      <w:r>
        <w:fldChar w:fldCharType="begin">
          <w:ffData>
            <w:name w:val="Texte11"/>
            <w:enabled/>
            <w:calcOnExit w:val="0"/>
            <w:textInput>
              <w:maxLength w:val="200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</w:p>
    <w:p w14:paraId="7B242E08" w14:textId="0BB7A9C7" w:rsidR="00911454" w:rsidRDefault="00B62663" w:rsidP="0091145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6900"/>
        </w:tabs>
      </w:pPr>
      <w:r>
        <w:t xml:space="preserve">Téléphone </w:t>
      </w:r>
      <w:r>
        <w:fldChar w:fldCharType="begin">
          <w:ffData>
            <w:name w:val="Texte13"/>
            <w:enabled/>
            <w:calcOnExit w:val="0"/>
            <w:textInput>
              <w:maxLength w:val="15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t xml:space="preserve"> Adresse mail générique </w:t>
      </w:r>
      <w:r>
        <w:fldChar w:fldCharType="begin">
          <w:ffData>
            <w:name w:val="Texte14"/>
            <w:enabled/>
            <w:calcOnExit w:val="0"/>
            <w:textInput>
              <w:maxLength w:val="200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</w:p>
    <w:p w14:paraId="1C9AEB17" w14:textId="77777777" w:rsidR="00AA5B67" w:rsidRDefault="00AA5B67" w:rsidP="0091145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6900"/>
        </w:tabs>
        <w:rPr>
          <w:rStyle w:val="Textedelespacerserv"/>
          <w:rFonts w:ascii="Arial" w:hAnsi="Arial" w:cs="Arial"/>
          <w:b/>
          <w:color w:val="009999"/>
          <w:sz w:val="16"/>
        </w:rPr>
      </w:pPr>
    </w:p>
    <w:p w14:paraId="50F3AB5B" w14:textId="5CD2C34B" w:rsidR="00A809EE" w:rsidRPr="00AA5B67" w:rsidRDefault="00A809EE" w:rsidP="0091145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6900"/>
        </w:tabs>
        <w:rPr>
          <w:rStyle w:val="Textedelespacerserv"/>
          <w:color w:val="009999"/>
          <w:sz w:val="16"/>
        </w:rPr>
      </w:pPr>
      <w:r w:rsidRPr="00AA5B67">
        <w:rPr>
          <w:rStyle w:val="Textedelespacerserv"/>
          <w:rFonts w:ascii="Arial" w:hAnsi="Arial" w:cs="Arial"/>
          <w:b/>
          <w:color w:val="009999"/>
          <w:sz w:val="16"/>
        </w:rPr>
        <w:t xml:space="preserve">► </w:t>
      </w:r>
      <w:r w:rsidRPr="00AA5B67">
        <w:rPr>
          <w:rStyle w:val="Textedelespacerserv"/>
          <w:b/>
          <w:color w:val="009999"/>
          <w:sz w:val="16"/>
        </w:rPr>
        <w:t xml:space="preserve">NOTE DEVE </w:t>
      </w:r>
      <w:r w:rsidRPr="00AA5B67">
        <w:rPr>
          <w:rStyle w:val="Textedelespacerserv"/>
          <w:color w:val="009999"/>
          <w:sz w:val="16"/>
        </w:rPr>
        <w:t xml:space="preserve">/ Démarche qualité </w:t>
      </w:r>
      <w:r w:rsidRPr="00AA5B67">
        <w:rPr>
          <w:rStyle w:val="Textedelespacerserv"/>
          <w:rFonts w:ascii="Arial" w:hAnsi="Arial" w:cs="Arial" w:hint="eastAsia"/>
          <w:color w:val="009999"/>
          <w:sz w:val="16"/>
          <w:lang w:eastAsia="ja-JP"/>
        </w:rPr>
        <w:t>→</w:t>
      </w:r>
      <w:r w:rsidRPr="00AA5B67">
        <w:rPr>
          <w:rStyle w:val="Textedelespacerserv"/>
          <w:color w:val="009999"/>
          <w:sz w:val="16"/>
        </w:rPr>
        <w:t xml:space="preserve"> </w:t>
      </w:r>
    </w:p>
    <w:p w14:paraId="63EAD4F1" w14:textId="409871A2" w:rsidR="006318CE" w:rsidRPr="00A1272E" w:rsidRDefault="005B3B23" w:rsidP="00A1272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enter" w:pos="4422"/>
          <w:tab w:val="left" w:pos="8055"/>
        </w:tabs>
        <w:rPr>
          <w:b/>
          <w:i/>
          <w:color w:val="C00000"/>
          <w:sz w:val="16"/>
        </w:rPr>
      </w:pPr>
      <w:r w:rsidRPr="00AA5B67">
        <w:rPr>
          <w:b/>
          <w:i/>
          <w:color w:val="009999"/>
          <w:sz w:val="16"/>
        </w:rPr>
        <w:t>*</w:t>
      </w:r>
      <w:r w:rsidR="00A1272E" w:rsidRPr="00AA5B67">
        <w:rPr>
          <w:b/>
          <w:i/>
          <w:color w:val="009999"/>
          <w:sz w:val="16"/>
        </w:rPr>
        <w:t xml:space="preserve">Données obligatoires pour </w:t>
      </w:r>
      <w:r w:rsidR="006318CE" w:rsidRPr="00AA5B67">
        <w:rPr>
          <w:b/>
          <w:i/>
          <w:color w:val="009999"/>
          <w:sz w:val="16"/>
        </w:rPr>
        <w:t>les formations en apprentissage de l’UPEC.CFA</w:t>
      </w:r>
      <w:r w:rsidR="006318CE" w:rsidRPr="00AA5B67" w:rsidDel="006318CE">
        <w:rPr>
          <w:b/>
          <w:i/>
          <w:color w:val="009999"/>
          <w:sz w:val="16"/>
        </w:rPr>
        <w:t xml:space="preserve"> </w:t>
      </w:r>
      <w:r w:rsidR="00A1272E" w:rsidRPr="00AA5B67">
        <w:rPr>
          <w:b/>
          <w:i/>
          <w:color w:val="009999"/>
          <w:sz w:val="16"/>
        </w:rPr>
        <w:t>dans le cadre de la certification Qualiopi</w:t>
      </w:r>
      <w:r w:rsidR="005C4424" w:rsidRPr="00AA5B67">
        <w:rPr>
          <w:color w:val="009999"/>
          <w:sz w:val="16"/>
        </w:rPr>
        <w:t xml:space="preserve"> </w:t>
      </w:r>
      <w:r w:rsidR="006318CE">
        <w:rPr>
          <w:b/>
          <w:i/>
          <w:color w:val="C00000"/>
          <w:sz w:val="16"/>
        </w:rPr>
        <w:tab/>
      </w:r>
    </w:p>
    <w:p w14:paraId="3606D554" w14:textId="77777777" w:rsidR="00911454" w:rsidRDefault="00911454" w:rsidP="00911454">
      <w:pPr>
        <w:spacing w:line="240" w:lineRule="auto"/>
        <w:rPr>
          <w:b/>
        </w:rPr>
      </w:pPr>
    </w:p>
    <w:p w14:paraId="3F32CB10" w14:textId="77777777" w:rsidR="00AC0EFC" w:rsidRPr="00470E7C" w:rsidRDefault="00AC0EFC" w:rsidP="00AC0EF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b/>
        </w:rPr>
      </w:pPr>
      <w:r>
        <w:rPr>
          <w:b/>
        </w:rPr>
        <w:t>SECRETARIAT</w:t>
      </w:r>
    </w:p>
    <w:p w14:paraId="1AA4EC99" w14:textId="77777777" w:rsidR="00AC0EFC" w:rsidRDefault="00AC0EFC" w:rsidP="00AC0EF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6900"/>
        </w:tabs>
      </w:pPr>
      <w:r>
        <w:t xml:space="preserve">Numéro de bureau </w:t>
      </w:r>
      <w:r w:rsidR="00E716F0">
        <w:fldChar w:fldCharType="begin">
          <w:ffData>
            <w:name w:val="Texte16"/>
            <w:enabled/>
            <w:calcOnExit w:val="0"/>
            <w:textInput>
              <w:maxLength w:val="50"/>
            </w:textInput>
          </w:ffData>
        </w:fldChar>
      </w:r>
      <w:bookmarkStart w:id="34" w:name="Texte16"/>
      <w:r w:rsidR="00E716F0">
        <w:instrText xml:space="preserve"> FORMTEXT </w:instrText>
      </w:r>
      <w:r w:rsidR="00E716F0">
        <w:fldChar w:fldCharType="separate"/>
      </w:r>
      <w:r w:rsidR="00E716F0">
        <w:rPr>
          <w:noProof/>
        </w:rPr>
        <w:t> </w:t>
      </w:r>
      <w:r w:rsidR="00E716F0">
        <w:rPr>
          <w:noProof/>
        </w:rPr>
        <w:t> </w:t>
      </w:r>
      <w:r w:rsidR="00E716F0">
        <w:rPr>
          <w:noProof/>
        </w:rPr>
        <w:t> </w:t>
      </w:r>
      <w:r w:rsidR="00E716F0">
        <w:rPr>
          <w:noProof/>
        </w:rPr>
        <w:t> </w:t>
      </w:r>
      <w:r w:rsidR="00E716F0">
        <w:rPr>
          <w:noProof/>
        </w:rPr>
        <w:t> </w:t>
      </w:r>
      <w:r w:rsidR="00E716F0">
        <w:fldChar w:fldCharType="end"/>
      </w:r>
      <w:bookmarkEnd w:id="34"/>
      <w:r>
        <w:br/>
        <w:t xml:space="preserve">Etage </w:t>
      </w:r>
      <w:r w:rsidR="00E716F0">
        <w:fldChar w:fldCharType="begin">
          <w:ffData>
            <w:name w:val="Texte17"/>
            <w:enabled/>
            <w:calcOnExit w:val="0"/>
            <w:textInput>
              <w:maxLength w:val="50"/>
            </w:textInput>
          </w:ffData>
        </w:fldChar>
      </w:r>
      <w:bookmarkStart w:id="35" w:name="Texte17"/>
      <w:r w:rsidR="00E716F0">
        <w:instrText xml:space="preserve"> FORMTEXT </w:instrText>
      </w:r>
      <w:r w:rsidR="00E716F0">
        <w:fldChar w:fldCharType="separate"/>
      </w:r>
      <w:r w:rsidR="00E716F0">
        <w:rPr>
          <w:noProof/>
        </w:rPr>
        <w:t> </w:t>
      </w:r>
      <w:r w:rsidR="00E716F0">
        <w:rPr>
          <w:noProof/>
        </w:rPr>
        <w:t> </w:t>
      </w:r>
      <w:r w:rsidR="00E716F0">
        <w:rPr>
          <w:noProof/>
        </w:rPr>
        <w:t> </w:t>
      </w:r>
      <w:r w:rsidR="00E716F0">
        <w:rPr>
          <w:noProof/>
        </w:rPr>
        <w:t> </w:t>
      </w:r>
      <w:r w:rsidR="00E716F0">
        <w:rPr>
          <w:noProof/>
        </w:rPr>
        <w:t> </w:t>
      </w:r>
      <w:r w:rsidR="00E716F0">
        <w:fldChar w:fldCharType="end"/>
      </w:r>
      <w:bookmarkEnd w:id="35"/>
      <w:r w:rsidR="008D3BAF">
        <w:t xml:space="preserve"> </w:t>
      </w:r>
      <w:r>
        <w:t xml:space="preserve">Bâtiment </w:t>
      </w:r>
      <w:r w:rsidR="00E716F0">
        <w:fldChar w:fldCharType="begin">
          <w:ffData>
            <w:name w:val="Texte18"/>
            <w:enabled/>
            <w:calcOnExit w:val="0"/>
            <w:textInput>
              <w:maxLength w:val="200"/>
            </w:textInput>
          </w:ffData>
        </w:fldChar>
      </w:r>
      <w:bookmarkStart w:id="36" w:name="Texte18"/>
      <w:r w:rsidR="00E716F0">
        <w:instrText xml:space="preserve"> FORMTEXT </w:instrText>
      </w:r>
      <w:r w:rsidR="00E716F0">
        <w:fldChar w:fldCharType="separate"/>
      </w:r>
      <w:r w:rsidR="00E716F0">
        <w:rPr>
          <w:noProof/>
        </w:rPr>
        <w:t> </w:t>
      </w:r>
      <w:r w:rsidR="00E716F0">
        <w:rPr>
          <w:noProof/>
        </w:rPr>
        <w:t> </w:t>
      </w:r>
      <w:r w:rsidR="00E716F0">
        <w:rPr>
          <w:noProof/>
        </w:rPr>
        <w:t> </w:t>
      </w:r>
      <w:r w:rsidR="00E716F0">
        <w:rPr>
          <w:noProof/>
        </w:rPr>
        <w:t> </w:t>
      </w:r>
      <w:r w:rsidR="00E716F0">
        <w:rPr>
          <w:noProof/>
        </w:rPr>
        <w:t> </w:t>
      </w:r>
      <w:r w:rsidR="00E716F0">
        <w:fldChar w:fldCharType="end"/>
      </w:r>
      <w:bookmarkEnd w:id="36"/>
    </w:p>
    <w:p w14:paraId="44155D82" w14:textId="77777777" w:rsidR="00AC0EFC" w:rsidRDefault="00AC0EFC" w:rsidP="00AC0EF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6900"/>
        </w:tabs>
      </w:pPr>
      <w:r>
        <w:t xml:space="preserve">Adresse </w:t>
      </w:r>
      <w:r w:rsidR="00E716F0">
        <w:fldChar w:fldCharType="begin">
          <w:ffData>
            <w:name w:val="Texte19"/>
            <w:enabled/>
            <w:calcOnExit w:val="0"/>
            <w:textInput>
              <w:maxLength w:val="200"/>
            </w:textInput>
          </w:ffData>
        </w:fldChar>
      </w:r>
      <w:bookmarkStart w:id="37" w:name="Texte19"/>
      <w:r w:rsidR="00E716F0">
        <w:instrText xml:space="preserve"> FORMTEXT </w:instrText>
      </w:r>
      <w:r w:rsidR="00E716F0">
        <w:fldChar w:fldCharType="separate"/>
      </w:r>
      <w:r w:rsidR="00E716F0">
        <w:rPr>
          <w:noProof/>
        </w:rPr>
        <w:t> </w:t>
      </w:r>
      <w:r w:rsidR="00E716F0">
        <w:rPr>
          <w:noProof/>
        </w:rPr>
        <w:t> </w:t>
      </w:r>
      <w:r w:rsidR="00E716F0">
        <w:rPr>
          <w:noProof/>
        </w:rPr>
        <w:t> </w:t>
      </w:r>
      <w:r w:rsidR="00E716F0">
        <w:rPr>
          <w:noProof/>
        </w:rPr>
        <w:t> </w:t>
      </w:r>
      <w:r w:rsidR="00E716F0">
        <w:rPr>
          <w:noProof/>
        </w:rPr>
        <w:t> </w:t>
      </w:r>
      <w:r w:rsidR="00E716F0">
        <w:fldChar w:fldCharType="end"/>
      </w:r>
      <w:bookmarkEnd w:id="37"/>
    </w:p>
    <w:p w14:paraId="02B11959" w14:textId="77777777" w:rsidR="00AC0EFC" w:rsidRDefault="00AC0EFC" w:rsidP="00AC0EF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6900"/>
        </w:tabs>
      </w:pPr>
      <w:r>
        <w:t>Code postal </w:t>
      </w:r>
      <w:r w:rsidR="00E716F0">
        <w:fldChar w:fldCharType="begin">
          <w:ffData>
            <w:name w:val="Texte20"/>
            <w:enabled/>
            <w:calcOnExit w:val="0"/>
            <w:textInput>
              <w:maxLength w:val="5"/>
            </w:textInput>
          </w:ffData>
        </w:fldChar>
      </w:r>
      <w:bookmarkStart w:id="38" w:name="Texte20"/>
      <w:r w:rsidR="00E716F0">
        <w:instrText xml:space="preserve"> FORMTEXT </w:instrText>
      </w:r>
      <w:r w:rsidR="00E716F0">
        <w:fldChar w:fldCharType="separate"/>
      </w:r>
      <w:r w:rsidR="00E716F0">
        <w:rPr>
          <w:noProof/>
        </w:rPr>
        <w:t> </w:t>
      </w:r>
      <w:r w:rsidR="00E716F0">
        <w:rPr>
          <w:noProof/>
        </w:rPr>
        <w:t> </w:t>
      </w:r>
      <w:r w:rsidR="00E716F0">
        <w:rPr>
          <w:noProof/>
        </w:rPr>
        <w:t> </w:t>
      </w:r>
      <w:r w:rsidR="00E716F0">
        <w:rPr>
          <w:noProof/>
        </w:rPr>
        <w:t> </w:t>
      </w:r>
      <w:r w:rsidR="00E716F0">
        <w:rPr>
          <w:noProof/>
        </w:rPr>
        <w:t> </w:t>
      </w:r>
      <w:r w:rsidR="00E716F0">
        <w:fldChar w:fldCharType="end"/>
      </w:r>
      <w:bookmarkEnd w:id="38"/>
      <w:r w:rsidR="008D3BAF">
        <w:t xml:space="preserve"> </w:t>
      </w:r>
      <w:r>
        <w:t xml:space="preserve">Ville </w:t>
      </w:r>
      <w:r w:rsidR="00E716F0">
        <w:fldChar w:fldCharType="begin">
          <w:ffData>
            <w:name w:val="Texte21"/>
            <w:enabled/>
            <w:calcOnExit w:val="0"/>
            <w:textInput>
              <w:maxLength w:val="200"/>
            </w:textInput>
          </w:ffData>
        </w:fldChar>
      </w:r>
      <w:bookmarkStart w:id="39" w:name="Texte21"/>
      <w:r w:rsidR="00E716F0">
        <w:instrText xml:space="preserve"> FORMTEXT </w:instrText>
      </w:r>
      <w:r w:rsidR="00E716F0">
        <w:fldChar w:fldCharType="separate"/>
      </w:r>
      <w:r w:rsidR="00E716F0">
        <w:rPr>
          <w:noProof/>
        </w:rPr>
        <w:t> </w:t>
      </w:r>
      <w:r w:rsidR="00E716F0">
        <w:rPr>
          <w:noProof/>
        </w:rPr>
        <w:t> </w:t>
      </w:r>
      <w:r w:rsidR="00E716F0">
        <w:rPr>
          <w:noProof/>
        </w:rPr>
        <w:t> </w:t>
      </w:r>
      <w:r w:rsidR="00E716F0">
        <w:rPr>
          <w:noProof/>
        </w:rPr>
        <w:t> </w:t>
      </w:r>
      <w:r w:rsidR="00E716F0">
        <w:rPr>
          <w:noProof/>
        </w:rPr>
        <w:t> </w:t>
      </w:r>
      <w:r w:rsidR="00E716F0">
        <w:fldChar w:fldCharType="end"/>
      </w:r>
      <w:bookmarkEnd w:id="39"/>
    </w:p>
    <w:p w14:paraId="5672A61C" w14:textId="1D3AFB7D" w:rsidR="00AC0EFC" w:rsidRDefault="00AC0EFC" w:rsidP="00AC0EF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6900"/>
        </w:tabs>
      </w:pPr>
      <w:r>
        <w:t xml:space="preserve">Téléphone </w:t>
      </w:r>
      <w:r w:rsidR="00E716F0">
        <w:fldChar w:fldCharType="begin">
          <w:ffData>
            <w:name w:val="Texte22"/>
            <w:enabled/>
            <w:calcOnExit w:val="0"/>
            <w:textInput>
              <w:maxLength w:val="15"/>
            </w:textInput>
          </w:ffData>
        </w:fldChar>
      </w:r>
      <w:bookmarkStart w:id="40" w:name="Texte22"/>
      <w:r w:rsidR="00E716F0">
        <w:instrText xml:space="preserve"> FORMTEXT </w:instrText>
      </w:r>
      <w:r w:rsidR="00E716F0">
        <w:fldChar w:fldCharType="separate"/>
      </w:r>
      <w:r w:rsidR="00E716F0">
        <w:rPr>
          <w:noProof/>
        </w:rPr>
        <w:t> </w:t>
      </w:r>
      <w:r w:rsidR="00E716F0">
        <w:rPr>
          <w:noProof/>
        </w:rPr>
        <w:t> </w:t>
      </w:r>
      <w:r w:rsidR="00E716F0">
        <w:rPr>
          <w:noProof/>
        </w:rPr>
        <w:t> </w:t>
      </w:r>
      <w:r w:rsidR="00E716F0">
        <w:rPr>
          <w:noProof/>
        </w:rPr>
        <w:t> </w:t>
      </w:r>
      <w:r w:rsidR="00E716F0">
        <w:rPr>
          <w:noProof/>
        </w:rPr>
        <w:t> </w:t>
      </w:r>
      <w:r w:rsidR="00E716F0">
        <w:fldChar w:fldCharType="end"/>
      </w:r>
      <w:bookmarkEnd w:id="40"/>
      <w:r w:rsidR="008D3BAF">
        <w:t xml:space="preserve"> </w:t>
      </w:r>
      <w:r>
        <w:t xml:space="preserve">Adresse mail </w:t>
      </w:r>
      <w:r w:rsidR="00E716F0">
        <w:fldChar w:fldCharType="begin">
          <w:ffData>
            <w:name w:val="Texte23"/>
            <w:enabled/>
            <w:calcOnExit w:val="0"/>
            <w:textInput>
              <w:maxLength w:val="200"/>
            </w:textInput>
          </w:ffData>
        </w:fldChar>
      </w:r>
      <w:bookmarkStart w:id="41" w:name="Texte23"/>
      <w:r w:rsidR="00E716F0">
        <w:instrText xml:space="preserve"> FORMTEXT </w:instrText>
      </w:r>
      <w:r w:rsidR="00E716F0">
        <w:fldChar w:fldCharType="separate"/>
      </w:r>
      <w:r w:rsidR="00E716F0">
        <w:rPr>
          <w:noProof/>
        </w:rPr>
        <w:t> </w:t>
      </w:r>
      <w:r w:rsidR="00E716F0">
        <w:rPr>
          <w:noProof/>
        </w:rPr>
        <w:t> </w:t>
      </w:r>
      <w:r w:rsidR="00E716F0">
        <w:rPr>
          <w:noProof/>
        </w:rPr>
        <w:t> </w:t>
      </w:r>
      <w:r w:rsidR="00E716F0">
        <w:rPr>
          <w:noProof/>
        </w:rPr>
        <w:t> </w:t>
      </w:r>
      <w:r w:rsidR="00E716F0">
        <w:rPr>
          <w:noProof/>
        </w:rPr>
        <w:t> </w:t>
      </w:r>
      <w:r w:rsidR="00E716F0">
        <w:fldChar w:fldCharType="end"/>
      </w:r>
      <w:bookmarkEnd w:id="41"/>
    </w:p>
    <w:p w14:paraId="5A8429A0" w14:textId="5B26CD67" w:rsidR="00AC0EFC" w:rsidRDefault="00AC0EFC" w:rsidP="00911454">
      <w:pPr>
        <w:spacing w:line="240" w:lineRule="auto"/>
        <w:rPr>
          <w:b/>
        </w:rPr>
      </w:pPr>
    </w:p>
    <w:p w14:paraId="62ED14F8" w14:textId="0A63B1B6" w:rsidR="00B62663" w:rsidRDefault="00B62663" w:rsidP="00B6266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b/>
        </w:rPr>
      </w:pPr>
      <w:r>
        <w:rPr>
          <w:b/>
        </w:rPr>
        <w:t>PLUS D’INFORMATIONS</w:t>
      </w:r>
      <w:r w:rsidR="00857C2C">
        <w:rPr>
          <w:b/>
        </w:rPr>
        <w:t xml:space="preserve"> (800 caractères espaces compris)</w:t>
      </w:r>
    </w:p>
    <w:p w14:paraId="61D8D380" w14:textId="77777777" w:rsidR="001755B5" w:rsidRDefault="005F10B1" w:rsidP="005F10B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6900"/>
        </w:tabs>
        <w:rPr>
          <w:noProof/>
        </w:rPr>
      </w:pPr>
      <w:r w:rsidRPr="005E1E87">
        <w:fldChar w:fldCharType="begin">
          <w:ffData>
            <w:name w:val=""/>
            <w:enabled/>
            <w:calcOnExit w:val="0"/>
            <w:textInput>
              <w:maxLength w:val="800"/>
            </w:textInput>
          </w:ffData>
        </w:fldChar>
      </w:r>
      <w:r w:rsidRPr="005E1E87">
        <w:instrText xml:space="preserve"> FORMTEXT </w:instrText>
      </w:r>
      <w:r w:rsidRPr="005E1E87">
        <w:fldChar w:fldCharType="separate"/>
      </w:r>
      <w:r w:rsidR="00310159" w:rsidRPr="00310159">
        <w:rPr>
          <w:noProof/>
        </w:rPr>
        <w:t>Le DUFMC adressera un lien d’inscription un mois avant le début de la formation aux candidats qui auront été admis à s’inscrire par l’équipe pédagogique</w:t>
      </w:r>
      <w:r w:rsidR="001755B5">
        <w:rPr>
          <w:noProof/>
        </w:rPr>
        <w:t xml:space="preserve"> </w:t>
      </w:r>
    </w:p>
    <w:p w14:paraId="4F69FECD" w14:textId="77777777" w:rsidR="001755B5" w:rsidRDefault="001755B5" w:rsidP="001755B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6900"/>
        </w:tabs>
      </w:pPr>
      <w:r>
        <w:t>Département Universitaire de la Formation Médicale Continue</w:t>
      </w:r>
    </w:p>
    <w:p w14:paraId="3060D325" w14:textId="77777777" w:rsidR="001755B5" w:rsidRDefault="001755B5" w:rsidP="001755B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6900"/>
        </w:tabs>
      </w:pPr>
      <w:r>
        <w:t xml:space="preserve">Université de Paris-Est Créteil  </w:t>
      </w:r>
    </w:p>
    <w:p w14:paraId="0D90EFA9" w14:textId="59D51122" w:rsidR="001755B5" w:rsidRDefault="001755B5" w:rsidP="001755B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6900"/>
        </w:tabs>
      </w:pPr>
      <w:r>
        <w:t xml:space="preserve">Faculté de santé- </w:t>
      </w:r>
      <w:r w:rsidRPr="001755B5">
        <w:t>dufmc.fc &lt;dufmc.fc@u-pec.fr&gt;</w:t>
      </w:r>
    </w:p>
    <w:p w14:paraId="0C46E93C" w14:textId="77777777" w:rsidR="001755B5" w:rsidRDefault="001755B5" w:rsidP="001755B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6900"/>
        </w:tabs>
      </w:pPr>
      <w:r>
        <w:t>8, rue du Général Sarrail - 94010 Créteil Cedex</w:t>
      </w:r>
    </w:p>
    <w:p w14:paraId="176E572D" w14:textId="77777777" w:rsidR="001755B5" w:rsidRDefault="001755B5" w:rsidP="001755B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6900"/>
        </w:tabs>
      </w:pPr>
    </w:p>
    <w:p w14:paraId="00F1C843" w14:textId="7F130B8C" w:rsidR="005F10B1" w:rsidRPr="005E1E87" w:rsidRDefault="001755B5" w:rsidP="001755B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6900"/>
        </w:tabs>
      </w:pPr>
      <w:r>
        <w:t>Accueil du public bureau 111 de 13h30 à 16h45 du lundi au vendredi (en face de la bibliothèque)</w:t>
      </w:r>
      <w:r w:rsidR="005F10B1" w:rsidRPr="005E1E87">
        <w:fldChar w:fldCharType="end"/>
      </w:r>
    </w:p>
    <w:p w14:paraId="36F0FC40" w14:textId="77777777" w:rsidR="005F10B1" w:rsidRDefault="005F10B1" w:rsidP="00B93D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6900"/>
        </w:tabs>
        <w:rPr>
          <w:rStyle w:val="Textedelespacerserv"/>
          <w:rFonts w:ascii="Arial" w:hAnsi="Arial" w:cs="Arial"/>
          <w:b/>
          <w:color w:val="C00000"/>
          <w:sz w:val="16"/>
        </w:rPr>
      </w:pPr>
    </w:p>
    <w:p w14:paraId="2EE8070B" w14:textId="44E8EDA0" w:rsidR="00121EB6" w:rsidRPr="00AA5B67" w:rsidRDefault="005E5973" w:rsidP="00B93D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6900"/>
        </w:tabs>
        <w:rPr>
          <w:color w:val="009999"/>
        </w:rPr>
      </w:pPr>
      <w:r w:rsidRPr="00AA5B67">
        <w:rPr>
          <w:rStyle w:val="Textedelespacerserv"/>
          <w:rFonts w:ascii="Arial" w:hAnsi="Arial" w:cs="Arial"/>
          <w:b/>
          <w:color w:val="009999"/>
          <w:sz w:val="16"/>
        </w:rPr>
        <w:t xml:space="preserve">► </w:t>
      </w:r>
      <w:r w:rsidRPr="00AA5B67">
        <w:rPr>
          <w:rStyle w:val="Textedelespacerserv"/>
          <w:b/>
          <w:color w:val="009999"/>
          <w:sz w:val="16"/>
        </w:rPr>
        <w:t>NOTE DEVE</w:t>
      </w:r>
      <w:r w:rsidR="00B93D66" w:rsidRPr="00AA5B67">
        <w:rPr>
          <w:rStyle w:val="Textedelespacerserv"/>
          <w:b/>
          <w:color w:val="009999"/>
          <w:sz w:val="16"/>
        </w:rPr>
        <w:t xml:space="preserve"> / </w:t>
      </w:r>
      <w:r w:rsidR="00121EB6" w:rsidRPr="00AA5B67">
        <w:rPr>
          <w:rStyle w:val="Textedelespacerserv"/>
          <w:color w:val="009999"/>
          <w:sz w:val="16"/>
        </w:rPr>
        <w:t xml:space="preserve">Démarche qualité </w:t>
      </w:r>
      <w:r w:rsidR="00121EB6" w:rsidRPr="00AA5B67">
        <w:rPr>
          <w:rStyle w:val="Textedelespacerserv"/>
          <w:rFonts w:ascii="Arial" w:hAnsi="Arial" w:cs="Arial" w:hint="eastAsia"/>
          <w:color w:val="009999"/>
          <w:sz w:val="16"/>
          <w:lang w:eastAsia="ja-JP"/>
        </w:rPr>
        <w:t>→</w:t>
      </w:r>
      <w:r w:rsidR="00121EB6" w:rsidRPr="00AA5B67">
        <w:rPr>
          <w:rStyle w:val="Textedelespacerserv"/>
          <w:color w:val="009999"/>
          <w:sz w:val="16"/>
        </w:rPr>
        <w:t xml:space="preserve"> Ajouter dans cette rubrique :</w:t>
      </w:r>
    </w:p>
    <w:p w14:paraId="46807A1A" w14:textId="5E39E622" w:rsidR="00121EB6" w:rsidRPr="00AA5B67" w:rsidRDefault="00121EB6" w:rsidP="00B93D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999"/>
          <w:sz w:val="16"/>
          <w:szCs w:val="16"/>
        </w:rPr>
      </w:pPr>
      <w:r w:rsidRPr="00AA5B67">
        <w:rPr>
          <w:b/>
          <w:color w:val="009999"/>
          <w:sz w:val="16"/>
          <w:szCs w:val="16"/>
        </w:rPr>
        <w:t>Études et handicap</w:t>
      </w:r>
    </w:p>
    <w:p w14:paraId="1EDB75E3" w14:textId="129D4B2A" w:rsidR="005F10B1" w:rsidRPr="00AA5B67" w:rsidRDefault="00025B47" w:rsidP="00D0440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b/>
          <w:color w:val="009999"/>
          <w:sz w:val="16"/>
          <w:szCs w:val="16"/>
        </w:rPr>
      </w:pPr>
      <w:r w:rsidRPr="00AA5B67">
        <w:rPr>
          <w:b/>
          <w:i/>
          <w:color w:val="009999"/>
          <w:sz w:val="16"/>
        </w:rPr>
        <w:t>Sauf demande spécifique de votre part, la formule type ci-après</w:t>
      </w:r>
      <w:r w:rsidR="00737E84" w:rsidRPr="00AA5B67">
        <w:rPr>
          <w:b/>
          <w:i/>
          <w:color w:val="009999"/>
          <w:sz w:val="16"/>
        </w:rPr>
        <w:t xml:space="preserve"> </w:t>
      </w:r>
      <w:r w:rsidRPr="00AA5B67">
        <w:rPr>
          <w:b/>
          <w:i/>
          <w:color w:val="009999"/>
          <w:sz w:val="16"/>
        </w:rPr>
        <w:t>sera indiquée</w:t>
      </w:r>
      <w:r w:rsidR="00737E84" w:rsidRPr="00AA5B67">
        <w:rPr>
          <w:b/>
          <w:i/>
          <w:color w:val="009999"/>
          <w:sz w:val="16"/>
        </w:rPr>
        <w:t xml:space="preserve"> </w:t>
      </w:r>
      <w:r w:rsidR="005F10B1" w:rsidRPr="00AA5B67">
        <w:rPr>
          <w:i/>
          <w:color w:val="009999"/>
          <w:sz w:val="16"/>
        </w:rPr>
        <w:t>:</w:t>
      </w:r>
    </w:p>
    <w:p w14:paraId="7E7483C2" w14:textId="5A88FE10" w:rsidR="00B93D66" w:rsidRPr="00AA5B67" w:rsidRDefault="00B93D66" w:rsidP="00D0440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color w:val="009999"/>
          <w:sz w:val="16"/>
          <w:szCs w:val="16"/>
        </w:rPr>
      </w:pPr>
      <w:r w:rsidRPr="00AA5B67">
        <w:rPr>
          <w:color w:val="009999"/>
          <w:sz w:val="16"/>
          <w:szCs w:val="16"/>
        </w:rPr>
        <w:t xml:space="preserve">Aménagement des études et des examens, accès aux locaux et équipements spécifiques, </w:t>
      </w:r>
      <w:r w:rsidR="00D04404" w:rsidRPr="00AA5B67">
        <w:rPr>
          <w:color w:val="009999"/>
          <w:sz w:val="16"/>
          <w:szCs w:val="16"/>
        </w:rPr>
        <w:t>l’UPEC propose</w:t>
      </w:r>
      <w:r w:rsidRPr="00AA5B67">
        <w:rPr>
          <w:color w:val="009999"/>
          <w:sz w:val="16"/>
          <w:szCs w:val="16"/>
        </w:rPr>
        <w:t xml:space="preserve"> </w:t>
      </w:r>
      <w:r w:rsidR="00A1272E" w:rsidRPr="00AA5B67">
        <w:rPr>
          <w:color w:val="009999"/>
          <w:sz w:val="16"/>
          <w:szCs w:val="16"/>
        </w:rPr>
        <w:t xml:space="preserve">aux </w:t>
      </w:r>
      <w:r w:rsidR="000062B4" w:rsidRPr="00AA5B67">
        <w:rPr>
          <w:color w:val="009999"/>
          <w:sz w:val="16"/>
          <w:szCs w:val="16"/>
        </w:rPr>
        <w:t>usager</w:t>
      </w:r>
      <w:r w:rsidR="00A1272E" w:rsidRPr="00AA5B67">
        <w:rPr>
          <w:color w:val="009999"/>
          <w:sz w:val="16"/>
          <w:szCs w:val="16"/>
        </w:rPr>
        <w:t xml:space="preserve">s en situation d'handicap un accompagnement spécifique pour leur </w:t>
      </w:r>
      <w:r w:rsidRPr="00AA5B67">
        <w:rPr>
          <w:color w:val="009999"/>
          <w:sz w:val="16"/>
          <w:szCs w:val="16"/>
        </w:rPr>
        <w:t>permettre d'étudier dans les meilleures conditions.</w:t>
      </w:r>
    </w:p>
    <w:p w14:paraId="6DC17C4A" w14:textId="5B0E3D5A" w:rsidR="00121EB6" w:rsidRPr="00AA5B67" w:rsidRDefault="00121EB6" w:rsidP="00D0440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Style w:val="Lienhypertexte"/>
          <w:color w:val="009999"/>
          <w:sz w:val="16"/>
          <w:szCs w:val="16"/>
        </w:rPr>
      </w:pPr>
      <w:r w:rsidRPr="00AA5B67">
        <w:rPr>
          <w:color w:val="009999"/>
          <w:sz w:val="16"/>
          <w:szCs w:val="16"/>
        </w:rPr>
        <w:t xml:space="preserve">&gt; </w:t>
      </w:r>
      <w:hyperlink r:id="rId31" w:history="1">
        <w:r w:rsidRPr="00AA5B67">
          <w:rPr>
            <w:rStyle w:val="Lienhypertexte"/>
            <w:color w:val="009999"/>
            <w:sz w:val="16"/>
            <w:szCs w:val="16"/>
          </w:rPr>
          <w:t>En savoir +</w:t>
        </w:r>
      </w:hyperlink>
    </w:p>
    <w:p w14:paraId="4C548B73" w14:textId="10C52058" w:rsidR="000062B4" w:rsidRPr="00AA5B67" w:rsidRDefault="000062B4" w:rsidP="00D0440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enter" w:pos="4422"/>
          <w:tab w:val="left" w:pos="8055"/>
        </w:tabs>
        <w:jc w:val="both"/>
        <w:rPr>
          <w:b/>
          <w:i/>
          <w:color w:val="009999"/>
          <w:sz w:val="16"/>
        </w:rPr>
      </w:pPr>
      <w:r w:rsidRPr="00AA5B67">
        <w:rPr>
          <w:b/>
          <w:i/>
          <w:color w:val="009999"/>
          <w:sz w:val="16"/>
        </w:rPr>
        <w:t>Données obligatoires pour la Formation professionnelle dans le cadre de la certification Qualiopi</w:t>
      </w:r>
      <w:r w:rsidRPr="00AA5B67">
        <w:rPr>
          <w:color w:val="009999"/>
          <w:sz w:val="16"/>
        </w:rPr>
        <w:tab/>
      </w:r>
    </w:p>
    <w:sectPr w:rsidR="000062B4" w:rsidRPr="00AA5B67" w:rsidSect="00630E78">
      <w:headerReference w:type="default" r:id="rId32"/>
      <w:footerReference w:type="default" r:id="rId33"/>
      <w:headerReference w:type="first" r:id="rId34"/>
      <w:pgSz w:w="11906" w:h="16838" w:code="9"/>
      <w:pgMar w:top="1588" w:right="1531" w:bottom="1588" w:left="1531" w:header="737" w:footer="10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F5E5D7B" w14:textId="77777777" w:rsidR="00097E82" w:rsidRDefault="00097E82">
      <w:r>
        <w:separator/>
      </w:r>
    </w:p>
  </w:endnote>
  <w:endnote w:type="continuationSeparator" w:id="0">
    <w:p w14:paraId="2E2F6271" w14:textId="77777777" w:rsidR="00097E82" w:rsidRDefault="00097E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7540950" w14:textId="3D81800C" w:rsidR="00006EA1" w:rsidRDefault="00006EA1">
    <w:pPr>
      <w:pStyle w:val="Pieddepage"/>
    </w:pPr>
    <w:r>
      <w:t>DEVE/SPOF - DIRCOM</w:t>
    </w:r>
    <w:r>
      <w:tab/>
    </w:r>
    <w:r>
      <w:tab/>
      <w:t xml:space="preserve">            </w:t>
    </w:r>
    <w:r w:rsidRPr="00D13F35">
      <w:rPr>
        <w:i/>
      </w:rPr>
      <w:t xml:space="preserve">Version </w:t>
    </w:r>
    <w:r w:rsidR="009922D9">
      <w:rPr>
        <w:i/>
      </w:rPr>
      <w:t>Juillet</w:t>
    </w:r>
    <w:r w:rsidRPr="00D13F35">
      <w:rPr>
        <w:i/>
      </w:rPr>
      <w:t xml:space="preserve"> 2021</w:t>
    </w:r>
    <w:r>
      <w:tab/>
    </w:r>
    <w:r>
      <w:tab/>
    </w:r>
    <w:r>
      <w:tab/>
    </w:r>
    <w:r>
      <w:tab/>
    </w:r>
    <w:r>
      <w:tab/>
    </w:r>
    <w:r>
      <w:tab/>
    </w:r>
    <w:r>
      <w:rPr>
        <w:rStyle w:val="Numrodepage"/>
      </w:rPr>
      <w:fldChar w:fldCharType="begin"/>
    </w:r>
    <w:r>
      <w:rPr>
        <w:rStyle w:val="Numrodepage"/>
      </w:rPr>
      <w:instrText xml:space="preserve"> PAGE </w:instrText>
    </w:r>
    <w:r>
      <w:rPr>
        <w:rStyle w:val="Numrodepage"/>
      </w:rPr>
      <w:fldChar w:fldCharType="separate"/>
    </w:r>
    <w:r w:rsidR="00AA0C9A">
      <w:rPr>
        <w:rStyle w:val="Numrodepage"/>
        <w:noProof/>
      </w:rPr>
      <w:t>6</w:t>
    </w:r>
    <w:r>
      <w:rPr>
        <w:rStyle w:val="Numrodepage"/>
      </w:rPr>
      <w:fldChar w:fldCharType="end"/>
    </w:r>
    <w:r>
      <w:rPr>
        <w:rStyle w:val="Numrodepage"/>
      </w:rPr>
      <w:t>/</w:t>
    </w:r>
    <w:r>
      <w:rPr>
        <w:rStyle w:val="Numrodepage"/>
      </w:rPr>
      <w:fldChar w:fldCharType="begin"/>
    </w:r>
    <w:r>
      <w:rPr>
        <w:rStyle w:val="Numrodepage"/>
      </w:rPr>
      <w:instrText xml:space="preserve"> NUMPAGES </w:instrText>
    </w:r>
    <w:r>
      <w:rPr>
        <w:rStyle w:val="Numrodepage"/>
      </w:rPr>
      <w:fldChar w:fldCharType="separate"/>
    </w:r>
    <w:r w:rsidR="00AA0C9A">
      <w:rPr>
        <w:rStyle w:val="Numrodepage"/>
        <w:noProof/>
      </w:rPr>
      <w:t>6</w:t>
    </w:r>
    <w:r>
      <w:rPr>
        <w:rStyle w:val="Numrodepage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7BCD755" w14:textId="77777777" w:rsidR="00097E82" w:rsidRDefault="00097E82">
      <w:r>
        <w:separator/>
      </w:r>
    </w:p>
  </w:footnote>
  <w:footnote w:type="continuationSeparator" w:id="0">
    <w:p w14:paraId="3575C000" w14:textId="77777777" w:rsidR="00097E82" w:rsidRDefault="00097E8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Grilledutableau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459"/>
      <w:gridCol w:w="4385"/>
    </w:tblGrid>
    <w:tr w:rsidR="00006EA1" w14:paraId="3CDF629A" w14:textId="77777777" w:rsidTr="001D3C02">
      <w:tc>
        <w:tcPr>
          <w:tcW w:w="4492" w:type="dxa"/>
        </w:tcPr>
        <w:p w14:paraId="2DFBD2BB" w14:textId="77777777" w:rsidR="00006EA1" w:rsidRDefault="00006EA1" w:rsidP="002F670C">
          <w:pPr>
            <w:pStyle w:val="En-tte"/>
          </w:pPr>
          <w:r>
            <w:rPr>
              <w:noProof/>
            </w:rPr>
            <w:drawing>
              <wp:inline distT="0" distB="0" distL="0" distR="0" wp14:anchorId="513B5F0C" wp14:editId="6DBA2EF7">
                <wp:extent cx="1885950" cy="752475"/>
                <wp:effectExtent l="0" t="0" r="0" b="9525"/>
                <wp:docPr id="1" name="Image 1" descr="HM_UPEC_rvb_Lettr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M_UPEC_rvb_Lettr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-6795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85950" cy="7524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492" w:type="dxa"/>
        </w:tcPr>
        <w:p w14:paraId="30D029C6" w14:textId="77777777" w:rsidR="00006EA1" w:rsidRDefault="00006EA1" w:rsidP="002F670C">
          <w:pPr>
            <w:pStyle w:val="En-tte"/>
          </w:pPr>
        </w:p>
      </w:tc>
    </w:tr>
  </w:tbl>
  <w:p w14:paraId="60D68755" w14:textId="77777777" w:rsidR="00006EA1" w:rsidRDefault="00006EA1" w:rsidP="001D3C02">
    <w:pPr>
      <w:pStyle w:val="En-tte"/>
    </w:pPr>
  </w:p>
  <w:p w14:paraId="2112BC78" w14:textId="77777777" w:rsidR="00006EA1" w:rsidRDefault="00006EA1" w:rsidP="00D868EC">
    <w:pPr>
      <w:pStyle w:val="En-tt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E7B4A6" w14:textId="77777777" w:rsidR="00006EA1" w:rsidRDefault="00006EA1">
    <w:pPr>
      <w:pStyle w:val="En-tte"/>
      <w:jc w:val="center"/>
    </w:pPr>
    <w:r>
      <w:rPr>
        <w:noProof/>
      </w:rPr>
      <w:drawing>
        <wp:inline distT="0" distB="0" distL="0" distR="0" wp14:anchorId="1AA8B13E" wp14:editId="54A46692">
          <wp:extent cx="1666875" cy="704850"/>
          <wp:effectExtent l="0" t="0" r="9525" b="0"/>
          <wp:docPr id="2" name="Image 2" descr="logo_UPEC_rv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_UPEC_rv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6687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A8264C"/>
    <w:multiLevelType w:val="hybridMultilevel"/>
    <w:tmpl w:val="CD3E81FE"/>
    <w:lvl w:ilvl="0" w:tplc="040C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C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CB53C56"/>
    <w:multiLevelType w:val="hybridMultilevel"/>
    <w:tmpl w:val="31145BFC"/>
    <w:lvl w:ilvl="0" w:tplc="E2AEDB34">
      <w:start w:val="3"/>
      <w:numFmt w:val="bullet"/>
      <w:lvlText w:val="-"/>
      <w:lvlJc w:val="left"/>
      <w:pPr>
        <w:ind w:left="720" w:hanging="360"/>
      </w:pPr>
      <w:rPr>
        <w:rFonts w:ascii="Lucida Sans" w:eastAsia="Times New Roman" w:hAnsi="Lucida Sans" w:cs="Times New Roman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B61BEC"/>
    <w:multiLevelType w:val="hybridMultilevel"/>
    <w:tmpl w:val="E9B2E53E"/>
    <w:lvl w:ilvl="0" w:tplc="40928634">
      <w:start w:val="1"/>
      <w:numFmt w:val="decimal"/>
      <w:lvlText w:val="%1)"/>
      <w:lvlJc w:val="left"/>
      <w:pPr>
        <w:ind w:left="720" w:hanging="360"/>
      </w:pPr>
      <w:rPr>
        <w:rFonts w:ascii="Lucida Sans" w:eastAsia="Times New Roman" w:hAnsi="Lucida Sans" w:cs="Times New Roman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FB76569"/>
    <w:multiLevelType w:val="hybridMultilevel"/>
    <w:tmpl w:val="679AE43E"/>
    <w:lvl w:ilvl="0" w:tplc="040C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cumentProtection w:edit="forms" w:enforcement="1" w:cryptProviderType="rsaAES" w:cryptAlgorithmClass="hash" w:cryptAlgorithmType="typeAny" w:cryptAlgorithmSid="14" w:cryptSpinCount="100000" w:hash="EO5+E86lc2go/tsWM/FmyWjXsqhWEChfSW+eHCrhMiy7AHpsOkNC1KHlurWTIwSqptgVEO1FPXUJIT7DLSLb5Q==" w:salt="BpS1m0nVsiZW5TOQ6sgbkw==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4097">
      <o:colormru v:ext="edit" colors="#818a8f"/>
    </o:shapedefaults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16C9"/>
    <w:rsid w:val="000062B4"/>
    <w:rsid w:val="00006EA1"/>
    <w:rsid w:val="00025B47"/>
    <w:rsid w:val="00030C35"/>
    <w:rsid w:val="0003397A"/>
    <w:rsid w:val="0003445B"/>
    <w:rsid w:val="00051E46"/>
    <w:rsid w:val="000673D5"/>
    <w:rsid w:val="00074C1B"/>
    <w:rsid w:val="00075BFB"/>
    <w:rsid w:val="000761AF"/>
    <w:rsid w:val="00086D71"/>
    <w:rsid w:val="00097E82"/>
    <w:rsid w:val="000D464C"/>
    <w:rsid w:val="000E3D39"/>
    <w:rsid w:val="000E583F"/>
    <w:rsid w:val="000F469B"/>
    <w:rsid w:val="00121EB6"/>
    <w:rsid w:val="001338E9"/>
    <w:rsid w:val="00142BC8"/>
    <w:rsid w:val="001540D8"/>
    <w:rsid w:val="00165EDF"/>
    <w:rsid w:val="001755B5"/>
    <w:rsid w:val="00187763"/>
    <w:rsid w:val="00191460"/>
    <w:rsid w:val="001A5977"/>
    <w:rsid w:val="001C57AF"/>
    <w:rsid w:val="001D3C02"/>
    <w:rsid w:val="001E1961"/>
    <w:rsid w:val="001F76E4"/>
    <w:rsid w:val="00200D94"/>
    <w:rsid w:val="002249A4"/>
    <w:rsid w:val="0025646D"/>
    <w:rsid w:val="00266F2F"/>
    <w:rsid w:val="00271A93"/>
    <w:rsid w:val="002D386B"/>
    <w:rsid w:val="002E2C0A"/>
    <w:rsid w:val="002F670C"/>
    <w:rsid w:val="00310159"/>
    <w:rsid w:val="003140F1"/>
    <w:rsid w:val="00335460"/>
    <w:rsid w:val="0035006E"/>
    <w:rsid w:val="00354114"/>
    <w:rsid w:val="003706E2"/>
    <w:rsid w:val="003A1143"/>
    <w:rsid w:val="003B0804"/>
    <w:rsid w:val="003D064B"/>
    <w:rsid w:val="003E5881"/>
    <w:rsid w:val="003F0B3A"/>
    <w:rsid w:val="004049E8"/>
    <w:rsid w:val="0045090B"/>
    <w:rsid w:val="00454AD7"/>
    <w:rsid w:val="00470E7C"/>
    <w:rsid w:val="004715E8"/>
    <w:rsid w:val="00474E68"/>
    <w:rsid w:val="00483728"/>
    <w:rsid w:val="00497B02"/>
    <w:rsid w:val="004A280F"/>
    <w:rsid w:val="004A6C24"/>
    <w:rsid w:val="004A779E"/>
    <w:rsid w:val="004C6731"/>
    <w:rsid w:val="004D54EF"/>
    <w:rsid w:val="004E09D3"/>
    <w:rsid w:val="004F44B4"/>
    <w:rsid w:val="00520005"/>
    <w:rsid w:val="00532031"/>
    <w:rsid w:val="00565239"/>
    <w:rsid w:val="005654DC"/>
    <w:rsid w:val="0056772E"/>
    <w:rsid w:val="00570A9C"/>
    <w:rsid w:val="00584364"/>
    <w:rsid w:val="00590A27"/>
    <w:rsid w:val="005B1A30"/>
    <w:rsid w:val="005B3B23"/>
    <w:rsid w:val="005C4424"/>
    <w:rsid w:val="005E16C9"/>
    <w:rsid w:val="005E1E87"/>
    <w:rsid w:val="005E2F4E"/>
    <w:rsid w:val="005E40A6"/>
    <w:rsid w:val="005E45B7"/>
    <w:rsid w:val="005E5973"/>
    <w:rsid w:val="005F10B1"/>
    <w:rsid w:val="005F2782"/>
    <w:rsid w:val="00611415"/>
    <w:rsid w:val="00615DC4"/>
    <w:rsid w:val="0062727F"/>
    <w:rsid w:val="00630E78"/>
    <w:rsid w:val="006318CE"/>
    <w:rsid w:val="00641A4E"/>
    <w:rsid w:val="00644A67"/>
    <w:rsid w:val="00644D5D"/>
    <w:rsid w:val="00651AB8"/>
    <w:rsid w:val="0067524D"/>
    <w:rsid w:val="00695E80"/>
    <w:rsid w:val="006A7864"/>
    <w:rsid w:val="006C4B4C"/>
    <w:rsid w:val="006C5E06"/>
    <w:rsid w:val="006C6B72"/>
    <w:rsid w:val="006D1434"/>
    <w:rsid w:val="006D4FFC"/>
    <w:rsid w:val="006D6043"/>
    <w:rsid w:val="006E7641"/>
    <w:rsid w:val="006F2D05"/>
    <w:rsid w:val="00711FBC"/>
    <w:rsid w:val="007164CF"/>
    <w:rsid w:val="00732C64"/>
    <w:rsid w:val="00732E23"/>
    <w:rsid w:val="00737E84"/>
    <w:rsid w:val="00742BA5"/>
    <w:rsid w:val="007652B3"/>
    <w:rsid w:val="0077104C"/>
    <w:rsid w:val="0077630E"/>
    <w:rsid w:val="00786A47"/>
    <w:rsid w:val="007B5310"/>
    <w:rsid w:val="007D5A2F"/>
    <w:rsid w:val="00817C6D"/>
    <w:rsid w:val="00824CB0"/>
    <w:rsid w:val="00833211"/>
    <w:rsid w:val="0083474A"/>
    <w:rsid w:val="0084657D"/>
    <w:rsid w:val="00857C2C"/>
    <w:rsid w:val="00874FD1"/>
    <w:rsid w:val="008851A1"/>
    <w:rsid w:val="00886E9E"/>
    <w:rsid w:val="008A21FD"/>
    <w:rsid w:val="008B2D0F"/>
    <w:rsid w:val="008D3BAF"/>
    <w:rsid w:val="008D5F79"/>
    <w:rsid w:val="00911454"/>
    <w:rsid w:val="00922CBE"/>
    <w:rsid w:val="00924CAE"/>
    <w:rsid w:val="009347E8"/>
    <w:rsid w:val="0093646A"/>
    <w:rsid w:val="00967767"/>
    <w:rsid w:val="009922D9"/>
    <w:rsid w:val="009957B0"/>
    <w:rsid w:val="00A1272E"/>
    <w:rsid w:val="00A1760E"/>
    <w:rsid w:val="00A61E06"/>
    <w:rsid w:val="00A809EE"/>
    <w:rsid w:val="00AA0C9A"/>
    <w:rsid w:val="00AA5B67"/>
    <w:rsid w:val="00AC0EFC"/>
    <w:rsid w:val="00AC548E"/>
    <w:rsid w:val="00AE382F"/>
    <w:rsid w:val="00AF00D6"/>
    <w:rsid w:val="00B03DAA"/>
    <w:rsid w:val="00B06FDA"/>
    <w:rsid w:val="00B17F92"/>
    <w:rsid w:val="00B223B0"/>
    <w:rsid w:val="00B271A7"/>
    <w:rsid w:val="00B51753"/>
    <w:rsid w:val="00B5722E"/>
    <w:rsid w:val="00B62663"/>
    <w:rsid w:val="00B84B42"/>
    <w:rsid w:val="00B93D66"/>
    <w:rsid w:val="00B952C2"/>
    <w:rsid w:val="00B95F40"/>
    <w:rsid w:val="00BA35BC"/>
    <w:rsid w:val="00BB2793"/>
    <w:rsid w:val="00C04185"/>
    <w:rsid w:val="00C05355"/>
    <w:rsid w:val="00C322F4"/>
    <w:rsid w:val="00C56B3C"/>
    <w:rsid w:val="00C57A77"/>
    <w:rsid w:val="00C61B85"/>
    <w:rsid w:val="00C67CE3"/>
    <w:rsid w:val="00C81BC4"/>
    <w:rsid w:val="00C82A05"/>
    <w:rsid w:val="00C869E2"/>
    <w:rsid w:val="00C954D5"/>
    <w:rsid w:val="00CA5189"/>
    <w:rsid w:val="00CC5520"/>
    <w:rsid w:val="00CE16F2"/>
    <w:rsid w:val="00CF41C6"/>
    <w:rsid w:val="00D04404"/>
    <w:rsid w:val="00D319AA"/>
    <w:rsid w:val="00D37D68"/>
    <w:rsid w:val="00D66E6A"/>
    <w:rsid w:val="00D67602"/>
    <w:rsid w:val="00D868EC"/>
    <w:rsid w:val="00DD5427"/>
    <w:rsid w:val="00DE0F29"/>
    <w:rsid w:val="00DF691F"/>
    <w:rsid w:val="00E0302B"/>
    <w:rsid w:val="00E1013A"/>
    <w:rsid w:val="00E11FE3"/>
    <w:rsid w:val="00E24D10"/>
    <w:rsid w:val="00E25FC8"/>
    <w:rsid w:val="00E34DE9"/>
    <w:rsid w:val="00E44526"/>
    <w:rsid w:val="00E67249"/>
    <w:rsid w:val="00E716F0"/>
    <w:rsid w:val="00E83FDE"/>
    <w:rsid w:val="00EA149F"/>
    <w:rsid w:val="00EB520A"/>
    <w:rsid w:val="00EF0CAA"/>
    <w:rsid w:val="00EF4173"/>
    <w:rsid w:val="00F013CE"/>
    <w:rsid w:val="00F07E07"/>
    <w:rsid w:val="00F24E72"/>
    <w:rsid w:val="00F454EF"/>
    <w:rsid w:val="00F47AAF"/>
    <w:rsid w:val="00F816DC"/>
    <w:rsid w:val="00F913F9"/>
    <w:rsid w:val="00FA5B45"/>
    <w:rsid w:val="00FA7EA2"/>
    <w:rsid w:val="00FB495B"/>
    <w:rsid w:val="00FB6BE3"/>
    <w:rsid w:val="00FC49DD"/>
    <w:rsid w:val="00FD739C"/>
    <w:rsid w:val="00FE76A7"/>
    <w:rsid w:val="00FF56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>
      <o:colormru v:ext="edit" colors="#818a8f"/>
    </o:shapedefaults>
    <o:shapelayout v:ext="edit">
      <o:idmap v:ext="edit" data="1"/>
    </o:shapelayout>
  </w:shapeDefaults>
  <w:decimalSymbol w:val=","/>
  <w:listSeparator w:val=";"/>
  <w14:docId w14:val="106AA7A4"/>
  <w15:docId w15:val="{CCCC905F-2B68-4573-9E68-BA14DA8392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MS Mincho" w:hAnsi="Times New Roman" w:cs="Times New Roman"/>
        <w:lang w:val="fr-FR" w:eastAsia="fr-F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line="240" w:lineRule="atLeast"/>
    </w:pPr>
    <w:rPr>
      <w:rFonts w:ascii="Lucida Sans" w:hAnsi="Lucida Sans"/>
      <w:sz w:val="18"/>
      <w:szCs w:val="24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semiHidden/>
    <w:pPr>
      <w:spacing w:line="240" w:lineRule="auto"/>
    </w:pPr>
  </w:style>
  <w:style w:type="paragraph" w:styleId="Pieddepage">
    <w:name w:val="footer"/>
    <w:basedOn w:val="Normal"/>
    <w:semiHidden/>
    <w:pPr>
      <w:spacing w:line="240" w:lineRule="auto"/>
    </w:pPr>
    <w:rPr>
      <w:sz w:val="17"/>
    </w:rPr>
  </w:style>
  <w:style w:type="paragraph" w:customStyle="1" w:styleId="UTitre">
    <w:name w:val="U_Titre"/>
    <w:basedOn w:val="Normal"/>
    <w:next w:val="Normal"/>
    <w:pPr>
      <w:spacing w:after="240"/>
    </w:pPr>
    <w:rPr>
      <w:b/>
      <w:bCs/>
      <w:sz w:val="28"/>
    </w:rPr>
  </w:style>
  <w:style w:type="paragraph" w:customStyle="1" w:styleId="USousTitre">
    <w:name w:val="U_SousTitre"/>
    <w:basedOn w:val="Normal"/>
    <w:next w:val="Normal"/>
    <w:pPr>
      <w:spacing w:after="120"/>
    </w:pPr>
    <w:rPr>
      <w:b/>
      <w:bCs/>
      <w:sz w:val="20"/>
    </w:rPr>
  </w:style>
  <w:style w:type="character" w:styleId="Numrodepage">
    <w:name w:val="page number"/>
    <w:basedOn w:val="Policepardfaut"/>
    <w:semiHidden/>
  </w:style>
  <w:style w:type="paragraph" w:styleId="Textedebulles">
    <w:name w:val="Balloon Text"/>
    <w:basedOn w:val="Normal"/>
    <w:link w:val="TextedebullesCar"/>
    <w:rsid w:val="006C6B72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rsid w:val="006C6B72"/>
    <w:rPr>
      <w:rFonts w:ascii="Tahoma" w:hAnsi="Tahoma" w:cs="Tahoma"/>
      <w:sz w:val="16"/>
      <w:szCs w:val="16"/>
    </w:rPr>
  </w:style>
  <w:style w:type="table" w:styleId="Grilledutableau">
    <w:name w:val="Table Grid"/>
    <w:basedOn w:val="TableauNormal"/>
    <w:rsid w:val="001D3C0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Lienhypertexte">
    <w:name w:val="Hyperlink"/>
    <w:basedOn w:val="Policepardfaut"/>
    <w:unhideWhenUsed/>
    <w:rsid w:val="002249A4"/>
    <w:rPr>
      <w:color w:val="0563C1" w:themeColor="hyperlink"/>
      <w:u w:val="single"/>
    </w:rPr>
  </w:style>
  <w:style w:type="paragraph" w:styleId="Paragraphedeliste">
    <w:name w:val="List Paragraph"/>
    <w:basedOn w:val="Normal"/>
    <w:uiPriority w:val="34"/>
    <w:qFormat/>
    <w:rsid w:val="002249A4"/>
    <w:pPr>
      <w:ind w:left="720"/>
      <w:contextualSpacing/>
    </w:pPr>
  </w:style>
  <w:style w:type="character" w:styleId="Textedelespacerserv">
    <w:name w:val="Placeholder Text"/>
    <w:basedOn w:val="Policepardfaut"/>
    <w:uiPriority w:val="99"/>
    <w:semiHidden/>
    <w:rsid w:val="00584364"/>
    <w:rPr>
      <w:color w:val="808080"/>
    </w:rPr>
  </w:style>
  <w:style w:type="character" w:styleId="Marquedecommentaire">
    <w:name w:val="annotation reference"/>
    <w:basedOn w:val="Policepardfaut"/>
    <w:semiHidden/>
    <w:unhideWhenUsed/>
    <w:rsid w:val="0003397A"/>
    <w:rPr>
      <w:sz w:val="16"/>
      <w:szCs w:val="16"/>
    </w:rPr>
  </w:style>
  <w:style w:type="paragraph" w:styleId="Commentaire">
    <w:name w:val="annotation text"/>
    <w:basedOn w:val="Normal"/>
    <w:link w:val="CommentaireCar"/>
    <w:semiHidden/>
    <w:unhideWhenUsed/>
    <w:rsid w:val="0003397A"/>
    <w:pPr>
      <w:spacing w:line="240" w:lineRule="auto"/>
    </w:pPr>
    <w:rPr>
      <w:sz w:val="20"/>
      <w:szCs w:val="20"/>
    </w:rPr>
  </w:style>
  <w:style w:type="character" w:customStyle="1" w:styleId="CommentaireCar">
    <w:name w:val="Commentaire Car"/>
    <w:basedOn w:val="Policepardfaut"/>
    <w:link w:val="Commentaire"/>
    <w:semiHidden/>
    <w:rsid w:val="0003397A"/>
    <w:rPr>
      <w:rFonts w:ascii="Lucida Sans" w:hAnsi="Lucida Sans"/>
    </w:rPr>
  </w:style>
  <w:style w:type="paragraph" w:styleId="Objetducommentaire">
    <w:name w:val="annotation subject"/>
    <w:basedOn w:val="Commentaire"/>
    <w:next w:val="Commentaire"/>
    <w:link w:val="ObjetducommentaireCar"/>
    <w:semiHidden/>
    <w:unhideWhenUsed/>
    <w:rsid w:val="0003397A"/>
    <w:rPr>
      <w:b/>
      <w:bCs/>
    </w:rPr>
  </w:style>
  <w:style w:type="character" w:customStyle="1" w:styleId="ObjetducommentaireCar">
    <w:name w:val="Objet du commentaire Car"/>
    <w:basedOn w:val="CommentaireCar"/>
    <w:link w:val="Objetducommentaire"/>
    <w:semiHidden/>
    <w:rsid w:val="0003397A"/>
    <w:rPr>
      <w:rFonts w:ascii="Lucida Sans" w:hAnsi="Lucida Sans"/>
      <w:b/>
      <w:bCs/>
    </w:rPr>
  </w:style>
  <w:style w:type="paragraph" w:styleId="Rvision">
    <w:name w:val="Revision"/>
    <w:hidden/>
    <w:uiPriority w:val="99"/>
    <w:semiHidden/>
    <w:rsid w:val="005E40A6"/>
    <w:rPr>
      <w:rFonts w:ascii="Lucida Sans" w:hAnsi="Lucida Sans"/>
      <w:sz w:val="1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269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7764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4890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266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998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61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file:///C:\Users\137543\AppData\Local\Temp\charlotte.wagner@u-pec.fr" TargetMode="External"/><Relationship Id="rId18" Type="http://schemas.openxmlformats.org/officeDocument/2006/relationships/hyperlink" Target="mailto:lalia.coulibaly@u-pec.fr" TargetMode="External"/><Relationship Id="rId26" Type="http://schemas.openxmlformats.org/officeDocument/2006/relationships/image" Target="media/image2.png"/><Relationship Id="rId3" Type="http://schemas.openxmlformats.org/officeDocument/2006/relationships/customXml" Target="../customXml/item2.xml"/><Relationship Id="rId21" Type="http://schemas.openxmlformats.org/officeDocument/2006/relationships/hyperlink" Target="mailto:elise.chessari@u-pec.fr" TargetMode="External"/><Relationship Id="rId34" Type="http://schemas.openxmlformats.org/officeDocument/2006/relationships/header" Target="header2.xml"/><Relationship Id="rId7" Type="http://schemas.openxmlformats.org/officeDocument/2006/relationships/styles" Target="styles.xml"/><Relationship Id="rId12" Type="http://schemas.openxmlformats.org/officeDocument/2006/relationships/hyperlink" Target="file:///C:\Users\137543\AppData\Local\Temp\charlotte.wagner@u-pec.fr" TargetMode="External"/><Relationship Id="rId17" Type="http://schemas.openxmlformats.org/officeDocument/2006/relationships/hyperlink" Target="mailto:sandrine.bilan@u-pec.fr" TargetMode="External"/><Relationship Id="rId25" Type="http://schemas.openxmlformats.org/officeDocument/2006/relationships/image" Target="media/image1.png"/><Relationship Id="rId33" Type="http://schemas.openxmlformats.org/officeDocument/2006/relationships/footer" Target="footer1.xml"/><Relationship Id="rId2" Type="http://schemas.openxmlformats.org/officeDocument/2006/relationships/customXml" Target="../customXml/item1.xml"/><Relationship Id="rId16" Type="http://schemas.openxmlformats.org/officeDocument/2006/relationships/hyperlink" Target="file:///C:\Users\137543\AppData\Local\Temp\davina.modely@u-pec.fr" TargetMode="External"/><Relationship Id="rId20" Type="http://schemas.openxmlformats.org/officeDocument/2006/relationships/hyperlink" Target="file:///C:\Users\137543\AppData\Local\Temp\claire.bourdille@u-pec.fr" TargetMode="External"/><Relationship Id="rId29" Type="http://schemas.openxmlformats.org/officeDocument/2006/relationships/image" Target="media/image4.png"/><Relationship Id="rId1" Type="http://schemas.microsoft.com/office/2006/relationships/vbaProject" Target="vbaProject.bin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24" Type="http://schemas.openxmlformats.org/officeDocument/2006/relationships/hyperlink" Target="mailto:offre.formation@u-pec.fr" TargetMode="External"/><Relationship Id="rId32" Type="http://schemas.openxmlformats.org/officeDocument/2006/relationships/header" Target="header1.xml"/><Relationship Id="rId5" Type="http://schemas.openxmlformats.org/officeDocument/2006/relationships/customXml" Target="../customXml/item4.xml"/><Relationship Id="rId15" Type="http://schemas.openxmlformats.org/officeDocument/2006/relationships/hyperlink" Target="mailto:marie.berrier@u-pec.fr" TargetMode="External"/><Relationship Id="rId23" Type="http://schemas.openxmlformats.org/officeDocument/2006/relationships/hyperlink" Target="mailto:sylviane.audet@u-pec.fr" TargetMode="External"/><Relationship Id="rId28" Type="http://schemas.openxmlformats.org/officeDocument/2006/relationships/hyperlink" Target="https://www.u-pec.fr/fr/adulte-en-reprise-d-etudes/vae" TargetMode="External"/><Relationship Id="rId36" Type="http://schemas.openxmlformats.org/officeDocument/2006/relationships/theme" Target="theme/theme1.xml"/><Relationship Id="rId10" Type="http://schemas.openxmlformats.org/officeDocument/2006/relationships/footnotes" Target="footnotes.xml"/><Relationship Id="rId19" Type="http://schemas.openxmlformats.org/officeDocument/2006/relationships/hyperlink" Target="mailto:adeline.gasnier@u-pec.fr" TargetMode="External"/><Relationship Id="rId31" Type="http://schemas.openxmlformats.org/officeDocument/2006/relationships/hyperlink" Target="https://www.u-pec.fr/fr/vie-de-campus/etudes-et-handicap" TargetMode="External"/><Relationship Id="rId4" Type="http://schemas.openxmlformats.org/officeDocument/2006/relationships/customXml" Target="../customXml/item3.xml"/><Relationship Id="rId9" Type="http://schemas.openxmlformats.org/officeDocument/2006/relationships/webSettings" Target="webSettings.xml"/><Relationship Id="rId14" Type="http://schemas.openxmlformats.org/officeDocument/2006/relationships/hyperlink" Target="mailto:nathalie.tanguy@u-pec.fr" TargetMode="External"/><Relationship Id="rId22" Type="http://schemas.openxmlformats.org/officeDocument/2006/relationships/hyperlink" Target="mailto:laetitia.rossi@u-pec.fr" TargetMode="External"/><Relationship Id="rId27" Type="http://schemas.openxmlformats.org/officeDocument/2006/relationships/image" Target="media/image3.png"/><Relationship Id="rId30" Type="http://schemas.openxmlformats.org/officeDocument/2006/relationships/image" Target="media/image5.png"/><Relationship Id="rId35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7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135427\AppData\Local\Temp\UPEC_note%20information_v2.dot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1AD04E85AEC6144A7700C462BDB8E29" ma:contentTypeVersion="11" ma:contentTypeDescription="Crée un document." ma:contentTypeScope="" ma:versionID="8f5b29734a8510da321a743c5f582c29">
  <xsd:schema xmlns:xsd="http://www.w3.org/2001/XMLSchema" xmlns:xs="http://www.w3.org/2001/XMLSchema" xmlns:p="http://schemas.microsoft.com/office/2006/metadata/properties" xmlns:ns3="d4eb643d-4008-40cc-b009-80b331bdba23" xmlns:ns4="e8aab722-713a-4656-a677-b3936651e069" targetNamespace="http://schemas.microsoft.com/office/2006/metadata/properties" ma:root="true" ma:fieldsID="c12550539a70dc73cb7224ae972a5f9d" ns3:_="" ns4:_="">
    <xsd:import namespace="d4eb643d-4008-40cc-b009-80b331bdba23"/>
    <xsd:import namespace="e8aab722-713a-4656-a677-b3936651e069"/>
    <xsd:element name="properties">
      <xsd:complexType>
        <xsd:sequence>
          <xsd:element name="documentManagement">
            <xsd:complexType>
              <xsd:all>
                <xsd:element ref="ns3:SharingHintHash" minOccurs="0"/>
                <xsd:element ref="ns3:SharedWithDetails" minOccurs="0"/>
                <xsd:element ref="ns3:SharedWithUsers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4eb643d-4008-40cc-b009-80b331bdba23" elementFormDefault="qualified">
    <xsd:import namespace="http://schemas.microsoft.com/office/2006/documentManagement/types"/>
    <xsd:import namespace="http://schemas.microsoft.com/office/infopath/2007/PartnerControls"/>
    <xsd:element name="SharingHintHash" ma:index="8" nillable="true" ma:displayName="Partage du hachage d’indicateur" ma:hidden="true" ma:internalName="SharingHintHash" ma:readOnly="true">
      <xsd:simpleType>
        <xsd:restriction base="dms:Text"/>
      </xsd:simpleType>
    </xsd:element>
    <xsd:element name="SharedWithDetails" ma:index="9" nillable="true" ma:displayName="Partagé avec détails" ma:internalName="SharedWithDetails" ma:readOnly="true">
      <xsd:simpleType>
        <xsd:restriction base="dms:Note">
          <xsd:maxLength value="255"/>
        </xsd:restriction>
      </xsd:simpleType>
    </xsd:element>
    <xsd:element name="SharedWithUsers" ma:index="10" nillable="true" ma:displayName="Partagé avec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8aab722-713a-4656-a677-b3936651e06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e de contenu"/>
        <xsd:element ref="dc:title" minOccurs="0" maxOccurs="1" ma:index="4" ma:displayName="Titr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1FD5A1-FA65-4E56-BCE6-E93F819538D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80C2EF1-8706-4163-ADA5-B054BBAD48E4}">
  <ds:schemaRefs>
    <ds:schemaRef ds:uri="http://schemas.openxmlformats.org/package/2006/metadata/core-properties"/>
    <ds:schemaRef ds:uri="d4eb643d-4008-40cc-b009-80b331bdba23"/>
    <ds:schemaRef ds:uri="http://purl.org/dc/terms/"/>
    <ds:schemaRef ds:uri="http://schemas.microsoft.com/office/infopath/2007/PartnerControls"/>
    <ds:schemaRef ds:uri="http://www.w3.org/XML/1998/namespace"/>
    <ds:schemaRef ds:uri="http://schemas.microsoft.com/office/2006/documentManagement/types"/>
    <ds:schemaRef ds:uri="e8aab722-713a-4656-a677-b3936651e069"/>
    <ds:schemaRef ds:uri="http://schemas.microsoft.com/office/2006/metadata/properties"/>
    <ds:schemaRef ds:uri="http://purl.org/dc/elements/1.1/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3AD19C96-4565-439F-ABCD-24DC5949B4A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4eb643d-4008-40cc-b009-80b331bdba23"/>
    <ds:schemaRef ds:uri="e8aab722-713a-4656-a677-b3936651e06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7D44B74D-4606-440A-ADEB-36D1685DF3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UPEC_note information_v2.dot</Template>
  <TotalTime>0</TotalTime>
  <Pages>6</Pages>
  <Words>1843</Words>
  <Characters>9257</Characters>
  <Application>Microsoft Office Word</Application>
  <DocSecurity>4</DocSecurity>
  <Lines>1542</Lines>
  <Paragraphs>652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Note d'information</vt:lpstr>
    </vt:vector>
  </TitlesOfParts>
  <Company>UPEC</Company>
  <LinksUpToDate>false</LinksUpToDate>
  <CharactersWithSpaces>10448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Note d'information</dc:title>
  <dc:creator>Mignaton</dc:creator>
  <cp:lastModifiedBy>Lalia Coulibaly</cp:lastModifiedBy>
  <cp:revision>2</cp:revision>
  <cp:lastPrinted>2016-09-21T10:20:00Z</cp:lastPrinted>
  <dcterms:created xsi:type="dcterms:W3CDTF">2022-05-11T08:48:00Z</dcterms:created>
  <dcterms:modified xsi:type="dcterms:W3CDTF">2022-05-11T08:48:00Z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0x01010001AD04E85AEC6144A7700C462BDB8E29</vt:lpwstr>
  </property>
</Properties>
</file>